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407F02CD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1A23C697" w14:textId="77777777" w:rsidR="001B2ABD" w:rsidRDefault="0099079E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0CB07C" wp14:editId="63DB590A">
                  <wp:extent cx="2139950" cy="2139950"/>
                  <wp:effectExtent l="0" t="0" r="6350" b="6350"/>
                  <wp:docPr id="1" name="Picture 1" descr="A close up of a person wearing glasses and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 up of a person wearing glasses and smiling at the camera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6986613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634BD344" w14:textId="77777777" w:rsidR="001B2ABD" w:rsidRDefault="0099079E" w:rsidP="001B2ABD">
            <w:pPr>
              <w:pStyle w:val="Title"/>
            </w:pPr>
            <w:r>
              <w:t>Ernida Esplana</w:t>
            </w:r>
          </w:p>
          <w:p w14:paraId="6EF4CD90" w14:textId="23F06AFA" w:rsidR="001B2ABD" w:rsidRPr="0034505D" w:rsidRDefault="0034505D" w:rsidP="0034505D">
            <w:pPr>
              <w:pStyle w:val="Heading2"/>
              <w:rPr>
                <w:rFonts w:ascii="Avenir-Book" w:hAnsi="Avenir-Book"/>
                <w:color w:val="000000"/>
                <w:sz w:val="36"/>
                <w:szCs w:val="36"/>
              </w:rPr>
            </w:pPr>
            <w:r>
              <w:rPr>
                <w:rFonts w:ascii="Avenir-Book" w:hAnsi="Avenir-Book"/>
                <w:color w:val="000000"/>
              </w:rPr>
              <w:t>Customer Service Manager</w:t>
            </w:r>
            <w:r>
              <w:rPr>
                <w:rFonts w:ascii="Avenir-Book" w:hAnsi="Avenir-Book"/>
                <w:color w:val="000000"/>
              </w:rPr>
              <w:t xml:space="preserve"> </w:t>
            </w:r>
            <w:r>
              <w:rPr>
                <w:rFonts w:ascii="Avenir-Book" w:hAnsi="Avenir-Book"/>
                <w:color w:val="000000"/>
              </w:rPr>
              <w:t>|</w:t>
            </w:r>
            <w:r>
              <w:rPr>
                <w:rFonts w:ascii="Avenir-Book" w:hAnsi="Avenir-Book"/>
                <w:color w:val="000000"/>
              </w:rPr>
              <w:t xml:space="preserve"> </w:t>
            </w:r>
            <w:r>
              <w:rPr>
                <w:rFonts w:ascii="Avenir-Book" w:hAnsi="Avenir-Book"/>
                <w:color w:val="000000"/>
              </w:rPr>
              <w:t>Fulfillment</w:t>
            </w:r>
            <w:r>
              <w:rPr>
                <w:rFonts w:ascii="Avenir-Book" w:hAnsi="Avenir-Book"/>
                <w:color w:val="000000"/>
              </w:rPr>
              <w:t xml:space="preserve"> </w:t>
            </w:r>
            <w:r>
              <w:rPr>
                <w:rFonts w:ascii="Avenir-Book" w:hAnsi="Avenir-Book"/>
                <w:color w:val="000000"/>
              </w:rPr>
              <w:t>|</w:t>
            </w:r>
            <w:r>
              <w:rPr>
                <w:rFonts w:ascii="Avenir-Book" w:hAnsi="Avenir-Book"/>
                <w:color w:val="000000"/>
              </w:rPr>
              <w:t xml:space="preserve"> </w:t>
            </w:r>
            <w:r>
              <w:rPr>
                <w:rFonts w:ascii="Avenir-Book" w:hAnsi="Avenir-Book"/>
                <w:color w:val="000000"/>
              </w:rPr>
              <w:t>E-Commerce</w:t>
            </w:r>
            <w:r>
              <w:rPr>
                <w:rFonts w:ascii="Avenir-Book" w:hAnsi="Avenir-Book"/>
                <w:color w:val="000000"/>
              </w:rPr>
              <w:t xml:space="preserve"> </w:t>
            </w:r>
            <w:r>
              <w:rPr>
                <w:rFonts w:ascii="Avenir-Book" w:hAnsi="Avenir-Book"/>
                <w:color w:val="000000"/>
              </w:rPr>
              <w:t>|</w:t>
            </w:r>
            <w:r>
              <w:rPr>
                <w:rFonts w:ascii="Avenir-Book" w:hAnsi="Avenir-Book"/>
                <w:color w:val="000000"/>
              </w:rPr>
              <w:t xml:space="preserve"> </w:t>
            </w:r>
            <w:r>
              <w:rPr>
                <w:rFonts w:ascii="Avenir-Book" w:hAnsi="Avenir-Book"/>
                <w:color w:val="000000"/>
              </w:rPr>
              <w:t>Content Moderation</w:t>
            </w:r>
          </w:p>
        </w:tc>
      </w:tr>
      <w:tr w:rsidR="001B2ABD" w:rsidRPr="00DE4292" w14:paraId="6726314B" w14:textId="77777777" w:rsidTr="001B2ABD">
        <w:tc>
          <w:tcPr>
            <w:tcW w:w="3600" w:type="dxa"/>
          </w:tcPr>
          <w:p w14:paraId="052625B3" w14:textId="467B95C5" w:rsidR="00036450" w:rsidRPr="00DE4292" w:rsidRDefault="00036450" w:rsidP="009260CD">
            <w:pPr>
              <w:rPr>
                <w:szCs w:val="18"/>
              </w:rPr>
            </w:pPr>
          </w:p>
          <w:sdt>
            <w:sdtPr>
              <w:rPr>
                <w:sz w:val="18"/>
                <w:szCs w:val="18"/>
              </w:rPr>
              <w:id w:val="-1711873194"/>
              <w:placeholder>
                <w:docPart w:val="8922DF5EB2DB004C946DD46FBD4F2240"/>
              </w:placeholder>
              <w:temporary/>
              <w:showingPlcHdr/>
              <w15:appearance w15:val="hidden"/>
            </w:sdtPr>
            <w:sdtEndPr/>
            <w:sdtContent>
              <w:p w14:paraId="0E2D8F9F" w14:textId="77777777" w:rsidR="00DE4292" w:rsidRPr="00DE4292" w:rsidRDefault="00DE4292" w:rsidP="00DE4292">
                <w:pPr>
                  <w:pStyle w:val="Heading3"/>
                  <w:rPr>
                    <w:sz w:val="18"/>
                    <w:szCs w:val="18"/>
                  </w:rPr>
                </w:pPr>
                <w:r w:rsidRPr="00DE4292">
                  <w:rPr>
                    <w:sz w:val="18"/>
                    <w:szCs w:val="18"/>
                  </w:rPr>
                  <w:t>Profile</w:t>
                </w:r>
              </w:p>
            </w:sdtContent>
          </w:sdt>
          <w:p w14:paraId="7FA3ADD4" w14:textId="2433F7D0" w:rsidR="00D84000" w:rsidRDefault="00D84000" w:rsidP="00D84000">
            <w:pPr>
              <w:rPr>
                <w:sz w:val="24"/>
                <w:szCs w:val="24"/>
              </w:rPr>
            </w:pPr>
            <w:r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 xml:space="preserve">Experienced user of Gorgias, Zendesk, Freshdesk, </w:t>
            </w:r>
            <w:proofErr w:type="spellStart"/>
            <w:r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>Helpscout</w:t>
            </w:r>
            <w:proofErr w:type="spellEnd"/>
            <w:r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>GrooveHQ</w:t>
            </w:r>
            <w:proofErr w:type="spellEnd"/>
            <w:r w:rsidR="004668DE"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 xml:space="preserve">, Intercom, and </w:t>
            </w:r>
            <w:proofErr w:type="spellStart"/>
            <w:r w:rsidR="004668DE"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>Hubspot</w:t>
            </w:r>
            <w:proofErr w:type="spellEnd"/>
            <w:r w:rsidR="004668DE"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>. I specialize in Customer Support and anything about Ecommerce using Shopify and other 3PL</w:t>
            </w:r>
            <w:r w:rsidR="00355828"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 xml:space="preserve">. I have over 14 years of solid customer support experience. I am a multiskilled support person. I can support </w:t>
            </w:r>
            <w:proofErr w:type="spellStart"/>
            <w:r w:rsidR="00355828"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>dropshipping</w:t>
            </w:r>
            <w:proofErr w:type="spellEnd"/>
            <w:r w:rsidR="00355828">
              <w:rPr>
                <w:rFonts w:ascii="Helvetica Neue" w:hAnsi="Helvetica Neue"/>
                <w:color w:val="222222"/>
                <w:sz w:val="20"/>
                <w:szCs w:val="20"/>
                <w:shd w:val="clear" w:color="auto" w:fill="FFFFFF"/>
              </w:rPr>
              <w:t xml:space="preserve"> too</w:t>
            </w:r>
          </w:p>
          <w:p w14:paraId="23810897" w14:textId="34923B6E" w:rsidR="00036450" w:rsidRPr="00DE4292" w:rsidRDefault="00036450" w:rsidP="00DE4292">
            <w:pPr>
              <w:rPr>
                <w:szCs w:val="18"/>
              </w:rPr>
            </w:pPr>
          </w:p>
          <w:sdt>
            <w:sdtPr>
              <w:rPr>
                <w:sz w:val="18"/>
                <w:szCs w:val="18"/>
              </w:rPr>
              <w:id w:val="-1954003311"/>
              <w:placeholder>
                <w:docPart w:val="F3FB543F33441644B36C951436471BDC"/>
              </w:placeholder>
              <w:temporary/>
              <w:showingPlcHdr/>
              <w15:appearance w15:val="hidden"/>
            </w:sdtPr>
            <w:sdtEndPr/>
            <w:sdtContent>
              <w:p w14:paraId="2833440D" w14:textId="77777777" w:rsidR="00036450" w:rsidRPr="00DE4292" w:rsidRDefault="00CB0055" w:rsidP="00CB0055">
                <w:pPr>
                  <w:pStyle w:val="Heading3"/>
                  <w:rPr>
                    <w:sz w:val="18"/>
                    <w:szCs w:val="18"/>
                  </w:rPr>
                </w:pPr>
                <w:r w:rsidRPr="00DE4292">
                  <w:rPr>
                    <w:sz w:val="18"/>
                    <w:szCs w:val="18"/>
                  </w:rPr>
                  <w:t>Contact</w:t>
                </w:r>
              </w:p>
            </w:sdtContent>
          </w:sdt>
          <w:p w14:paraId="51C66D3B" w14:textId="14D5D25E" w:rsidR="004D3011" w:rsidRPr="00DE4292" w:rsidRDefault="00957E38" w:rsidP="004D3011">
            <w:pPr>
              <w:rPr>
                <w:szCs w:val="18"/>
              </w:rPr>
            </w:pPr>
            <w:r>
              <w:rPr>
                <w:szCs w:val="18"/>
              </w:rPr>
              <w:t>MOBILE | WHATSAPP:</w:t>
            </w:r>
          </w:p>
          <w:p w14:paraId="4459475A" w14:textId="69F42A54" w:rsidR="004D3011" w:rsidRDefault="00DE4292" w:rsidP="004D3011">
            <w:pPr>
              <w:rPr>
                <w:szCs w:val="18"/>
              </w:rPr>
            </w:pPr>
            <w:r>
              <w:rPr>
                <w:szCs w:val="18"/>
              </w:rPr>
              <w:t>8-997-8467 | 0917-840-1136 | 0999-889-4713</w:t>
            </w:r>
          </w:p>
          <w:p w14:paraId="5708C29D" w14:textId="061EE2AC" w:rsidR="00957E38" w:rsidRDefault="00957E38" w:rsidP="004D3011">
            <w:pPr>
              <w:rPr>
                <w:szCs w:val="18"/>
              </w:rPr>
            </w:pPr>
          </w:p>
          <w:p w14:paraId="69EA8798" w14:textId="4C04899E" w:rsidR="00957E38" w:rsidRDefault="00957E38" w:rsidP="004D3011">
            <w:pPr>
              <w:rPr>
                <w:szCs w:val="18"/>
              </w:rPr>
            </w:pPr>
            <w:r>
              <w:rPr>
                <w:szCs w:val="18"/>
              </w:rPr>
              <w:t>SKYPE:</w:t>
            </w:r>
          </w:p>
          <w:p w14:paraId="65205993" w14:textId="0F8545C7" w:rsidR="00957E38" w:rsidRPr="00DE4292" w:rsidRDefault="00957E38" w:rsidP="004D3011">
            <w:pPr>
              <w:rPr>
                <w:szCs w:val="18"/>
              </w:rPr>
            </w:pPr>
            <w:r>
              <w:rPr>
                <w:szCs w:val="18"/>
              </w:rPr>
              <w:t>Techie_1978</w:t>
            </w:r>
          </w:p>
          <w:p w14:paraId="535B4C74" w14:textId="77777777" w:rsidR="004D3011" w:rsidRPr="00DE4292" w:rsidRDefault="004D3011" w:rsidP="004D3011">
            <w:pPr>
              <w:rPr>
                <w:szCs w:val="18"/>
              </w:rPr>
            </w:pPr>
          </w:p>
          <w:sdt>
            <w:sdtPr>
              <w:rPr>
                <w:szCs w:val="18"/>
              </w:rPr>
              <w:id w:val="-240260293"/>
              <w:placeholder>
                <w:docPart w:val="446ABE1D0052F34995991447D0651978"/>
              </w:placeholder>
              <w:temporary/>
              <w:showingPlcHdr/>
              <w15:appearance w15:val="hidden"/>
            </w:sdtPr>
            <w:sdtEndPr/>
            <w:sdtContent>
              <w:p w14:paraId="7090EE75" w14:textId="77777777" w:rsidR="004D3011" w:rsidRPr="00DE4292" w:rsidRDefault="004D3011" w:rsidP="004D3011">
                <w:pPr>
                  <w:rPr>
                    <w:szCs w:val="18"/>
                  </w:rPr>
                </w:pPr>
                <w:r w:rsidRPr="00DE4292">
                  <w:rPr>
                    <w:szCs w:val="18"/>
                  </w:rPr>
                  <w:t>EMAIL:</w:t>
                </w:r>
              </w:p>
            </w:sdtContent>
          </w:sdt>
          <w:p w14:paraId="0318E310" w14:textId="4A13F6FA" w:rsidR="00036450" w:rsidRDefault="00957E38" w:rsidP="004D3011">
            <w:pPr>
              <w:rPr>
                <w:szCs w:val="18"/>
              </w:rPr>
            </w:pPr>
            <w:hyperlink r:id="rId11" w:history="1">
              <w:r w:rsidRPr="00CF0153">
                <w:rPr>
                  <w:rStyle w:val="Hyperlink"/>
                  <w:szCs w:val="18"/>
                </w:rPr>
                <w:t>nidsesplana@gmail.com</w:t>
              </w:r>
            </w:hyperlink>
          </w:p>
          <w:p w14:paraId="4298B502" w14:textId="7AF6B327" w:rsidR="00957E38" w:rsidRDefault="00957E38" w:rsidP="004D3011"/>
          <w:p w14:paraId="6543D34E" w14:textId="4DFF2B45" w:rsidR="00957E38" w:rsidRPr="00DE4292" w:rsidRDefault="00957E38" w:rsidP="004D3011">
            <w:pPr>
              <w:rPr>
                <w:rStyle w:val="Hyperlink"/>
                <w:szCs w:val="18"/>
              </w:rPr>
            </w:pPr>
          </w:p>
          <w:p w14:paraId="09255329" w14:textId="3AF6804E" w:rsidR="004D3011" w:rsidRPr="00DE4292" w:rsidRDefault="004D3011" w:rsidP="004D3011">
            <w:pPr>
              <w:rPr>
                <w:szCs w:val="18"/>
              </w:rPr>
            </w:pPr>
          </w:p>
        </w:tc>
        <w:tc>
          <w:tcPr>
            <w:tcW w:w="720" w:type="dxa"/>
          </w:tcPr>
          <w:p w14:paraId="77F40330" w14:textId="77777777" w:rsidR="001B2ABD" w:rsidRPr="00DE4292" w:rsidRDefault="001B2ABD" w:rsidP="000C45FF">
            <w:pPr>
              <w:tabs>
                <w:tab w:val="left" w:pos="990"/>
              </w:tabs>
              <w:rPr>
                <w:szCs w:val="18"/>
              </w:rPr>
            </w:pPr>
          </w:p>
        </w:tc>
        <w:tc>
          <w:tcPr>
            <w:tcW w:w="6470" w:type="dxa"/>
          </w:tcPr>
          <w:sdt>
            <w:sdtPr>
              <w:rPr>
                <w:sz w:val="18"/>
                <w:szCs w:val="18"/>
              </w:rPr>
              <w:id w:val="1049110328"/>
              <w:placeholder>
                <w:docPart w:val="F7810D32F6047F43862B8354D23D628D"/>
              </w:placeholder>
              <w:temporary/>
              <w:showingPlcHdr/>
              <w15:appearance w15:val="hidden"/>
            </w:sdtPr>
            <w:sdtEndPr/>
            <w:sdtContent>
              <w:p w14:paraId="672B4A96" w14:textId="77777777" w:rsidR="001B2ABD" w:rsidRPr="00DE4292" w:rsidRDefault="00E25A26" w:rsidP="00036450">
                <w:pPr>
                  <w:pStyle w:val="Heading2"/>
                  <w:rPr>
                    <w:sz w:val="18"/>
                    <w:szCs w:val="18"/>
                  </w:rPr>
                </w:pPr>
                <w:r w:rsidRPr="00DE4292">
                  <w:rPr>
                    <w:sz w:val="18"/>
                    <w:szCs w:val="18"/>
                  </w:rPr>
                  <w:t>EDUCATION</w:t>
                </w:r>
              </w:p>
            </w:sdtContent>
          </w:sdt>
          <w:p w14:paraId="02D949F7" w14:textId="77777777" w:rsidR="00036450" w:rsidRPr="00DE4292" w:rsidRDefault="0099079E" w:rsidP="00B359E4">
            <w:pPr>
              <w:pStyle w:val="Heading4"/>
              <w:rPr>
                <w:szCs w:val="18"/>
              </w:rPr>
            </w:pPr>
            <w:r w:rsidRPr="00DE4292">
              <w:rPr>
                <w:szCs w:val="18"/>
              </w:rPr>
              <w:t>Lyceum of the Philippines</w:t>
            </w:r>
          </w:p>
          <w:p w14:paraId="64F74AAA" w14:textId="07199D07" w:rsidR="00036450" w:rsidRPr="00DE4292" w:rsidRDefault="00A07C8A" w:rsidP="00B359E4">
            <w:pPr>
              <w:pStyle w:val="Date"/>
              <w:rPr>
                <w:szCs w:val="18"/>
              </w:rPr>
            </w:pPr>
            <w:r w:rsidRPr="00DE4292">
              <w:rPr>
                <w:szCs w:val="18"/>
              </w:rPr>
              <w:t>1996</w:t>
            </w:r>
            <w:r w:rsidR="00036450" w:rsidRPr="00DE4292">
              <w:rPr>
                <w:szCs w:val="18"/>
              </w:rPr>
              <w:t xml:space="preserve"> - </w:t>
            </w:r>
            <w:r w:rsidRPr="00DE4292">
              <w:rPr>
                <w:szCs w:val="18"/>
              </w:rPr>
              <w:t>2000</w:t>
            </w:r>
          </w:p>
          <w:p w14:paraId="7DF855F7" w14:textId="179548B2" w:rsidR="004D3011" w:rsidRPr="00DE4292" w:rsidRDefault="00A07C8A" w:rsidP="00036450">
            <w:pPr>
              <w:rPr>
                <w:szCs w:val="18"/>
              </w:rPr>
            </w:pPr>
            <w:r w:rsidRPr="00DE4292">
              <w:rPr>
                <w:szCs w:val="18"/>
              </w:rPr>
              <w:t>I have been a part of Jose P. Laurel Scholarship when I was starting my college years.</w:t>
            </w:r>
          </w:p>
          <w:sdt>
            <w:sdtPr>
              <w:rPr>
                <w:sz w:val="18"/>
                <w:szCs w:val="18"/>
              </w:rPr>
              <w:id w:val="1001553383"/>
              <w:placeholder>
                <w:docPart w:val="F574990F1A68614E92835147CFF61552"/>
              </w:placeholder>
              <w:temporary/>
              <w:showingPlcHdr/>
              <w15:appearance w15:val="hidden"/>
            </w:sdtPr>
            <w:sdtEndPr/>
            <w:sdtContent>
              <w:p w14:paraId="2D3F6DB8" w14:textId="77777777" w:rsidR="00036450" w:rsidRPr="00DE4292" w:rsidRDefault="00036450" w:rsidP="00036450">
                <w:pPr>
                  <w:pStyle w:val="Heading2"/>
                  <w:rPr>
                    <w:sz w:val="18"/>
                    <w:szCs w:val="18"/>
                  </w:rPr>
                </w:pPr>
                <w:r w:rsidRPr="00DE4292">
                  <w:rPr>
                    <w:sz w:val="18"/>
                    <w:szCs w:val="18"/>
                  </w:rPr>
                  <w:t>WORK EXPERIENCE</w:t>
                </w:r>
              </w:p>
            </w:sdtContent>
          </w:sdt>
          <w:p w14:paraId="7560EA8E" w14:textId="096B6352" w:rsidR="00036450" w:rsidRPr="003F1A65" w:rsidRDefault="00E94834" w:rsidP="00B359E4">
            <w:pPr>
              <w:pStyle w:val="Heading4"/>
              <w:rPr>
                <w:bCs/>
                <w:szCs w:val="18"/>
              </w:rPr>
            </w:pPr>
            <w:r w:rsidRPr="003F1A65">
              <w:rPr>
                <w:szCs w:val="18"/>
              </w:rPr>
              <w:t>Mindful Health LLC</w:t>
            </w:r>
            <w:r w:rsidR="0034505D" w:rsidRPr="003F1A65">
              <w:rPr>
                <w:szCs w:val="18"/>
              </w:rPr>
              <w:t xml:space="preserve">- </w:t>
            </w:r>
            <w:r w:rsidRPr="003F1A65">
              <w:rPr>
                <w:szCs w:val="18"/>
              </w:rPr>
              <w:t>CHS Manager</w:t>
            </w:r>
          </w:p>
          <w:p w14:paraId="22134B10" w14:textId="0226C2E8" w:rsidR="00036450" w:rsidRPr="003F1A65" w:rsidRDefault="00F43E7B" w:rsidP="00B359E4">
            <w:pPr>
              <w:pStyle w:val="Date"/>
              <w:rPr>
                <w:szCs w:val="18"/>
              </w:rPr>
            </w:pPr>
            <w:r w:rsidRPr="003F1A65">
              <w:rPr>
                <w:szCs w:val="18"/>
              </w:rPr>
              <w:t>Dec 19, 2016</w:t>
            </w:r>
            <w:r w:rsidR="00A07C8A" w:rsidRPr="003F1A65">
              <w:rPr>
                <w:szCs w:val="18"/>
              </w:rPr>
              <w:t xml:space="preserve"> </w:t>
            </w:r>
            <w:r w:rsidR="0034505D" w:rsidRPr="003F1A65">
              <w:rPr>
                <w:szCs w:val="18"/>
              </w:rPr>
              <w:t>–</w:t>
            </w:r>
            <w:r w:rsidR="00A07C8A" w:rsidRPr="003F1A65">
              <w:rPr>
                <w:szCs w:val="18"/>
              </w:rPr>
              <w:t xml:space="preserve"> </w:t>
            </w:r>
            <w:r w:rsidR="0034505D" w:rsidRPr="003F1A65">
              <w:rPr>
                <w:szCs w:val="18"/>
              </w:rPr>
              <w:t>August 2020</w:t>
            </w:r>
          </w:p>
          <w:p w14:paraId="26D6A69E" w14:textId="2EE7BCC4" w:rsidR="004D3011" w:rsidRPr="003F1A65" w:rsidRDefault="00A07C8A" w:rsidP="00036450">
            <w:pPr>
              <w:rPr>
                <w:szCs w:val="18"/>
              </w:rPr>
            </w:pPr>
            <w:r w:rsidRPr="003F1A65">
              <w:rPr>
                <w:szCs w:val="18"/>
              </w:rPr>
              <w:t xml:space="preserve">As a CHS Manager, I manage a team of 10 people in my team, monitor their KPIs that include number of solved tickets, CSAT, Sales from upsells on a weekly basis, coach the agents, perform meetings with the management team, prepare reports and submit them via 15Five. </w:t>
            </w:r>
          </w:p>
          <w:p w14:paraId="0B417DA1" w14:textId="77777777" w:rsidR="00A07C8A" w:rsidRPr="003F1A65" w:rsidRDefault="00A07C8A" w:rsidP="00036450">
            <w:pPr>
              <w:rPr>
                <w:szCs w:val="18"/>
              </w:rPr>
            </w:pPr>
          </w:p>
          <w:p w14:paraId="13C2CFFF" w14:textId="4263C6FD" w:rsidR="004D3011" w:rsidRPr="003F1A65" w:rsidRDefault="00A07C8A" w:rsidP="00B359E4">
            <w:pPr>
              <w:pStyle w:val="Heading4"/>
              <w:rPr>
                <w:bCs/>
                <w:szCs w:val="18"/>
              </w:rPr>
            </w:pPr>
            <w:r w:rsidRPr="003F1A65">
              <w:rPr>
                <w:szCs w:val="18"/>
              </w:rPr>
              <w:t>Mindful Health LLC Customer Service Representative</w:t>
            </w:r>
          </w:p>
          <w:p w14:paraId="568609D3" w14:textId="77777777" w:rsidR="00F43E7B" w:rsidRPr="003F1A65" w:rsidRDefault="00F43E7B" w:rsidP="00F43E7B">
            <w:pPr>
              <w:rPr>
                <w:szCs w:val="18"/>
              </w:rPr>
            </w:pPr>
            <w:r w:rsidRPr="003F1A65">
              <w:rPr>
                <w:color w:val="656565"/>
                <w:szCs w:val="18"/>
                <w:shd w:val="clear" w:color="auto" w:fill="FFFFFF"/>
              </w:rPr>
              <w:t>Aug 25, 2016 - Dec 18, 2016</w:t>
            </w:r>
          </w:p>
          <w:p w14:paraId="54AC31A6" w14:textId="77777777" w:rsidR="00A07C8A" w:rsidRPr="003F1A65" w:rsidRDefault="00A07C8A" w:rsidP="00A07C8A">
            <w:pPr>
              <w:rPr>
                <w:szCs w:val="18"/>
              </w:rPr>
            </w:pPr>
            <w:r w:rsidRPr="003F1A65">
              <w:rPr>
                <w:color w:val="222222"/>
                <w:szCs w:val="18"/>
                <w:shd w:val="clear" w:color="auto" w:fill="FFFFFF"/>
              </w:rPr>
              <w:t>Respond to, triage, and resolve customer support emails (mostly shipping inquiries)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 Work with Manager of Operations to manage support issues and create efficient processes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 Report on general temperature for customer support issues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 Pass along any promising customer ideas and suggestions to the rest of the team</w:t>
            </w:r>
          </w:p>
          <w:p w14:paraId="25FC1F9A" w14:textId="77777777" w:rsidR="004D3011" w:rsidRPr="003F1A65" w:rsidRDefault="004D3011" w:rsidP="00036450">
            <w:pPr>
              <w:rPr>
                <w:szCs w:val="18"/>
              </w:rPr>
            </w:pPr>
          </w:p>
          <w:p w14:paraId="54550CAB" w14:textId="51F23CFF" w:rsidR="004D3011" w:rsidRPr="003F1A65" w:rsidRDefault="00A07C8A" w:rsidP="00B359E4">
            <w:pPr>
              <w:pStyle w:val="Heading4"/>
              <w:rPr>
                <w:bCs/>
                <w:szCs w:val="18"/>
              </w:rPr>
            </w:pPr>
            <w:proofErr w:type="spellStart"/>
            <w:r w:rsidRPr="003F1A65">
              <w:rPr>
                <w:szCs w:val="18"/>
              </w:rPr>
              <w:t>HelperChoice</w:t>
            </w:r>
            <w:proofErr w:type="spellEnd"/>
            <w:r w:rsidR="004D3011" w:rsidRPr="003F1A65">
              <w:rPr>
                <w:szCs w:val="18"/>
              </w:rPr>
              <w:t xml:space="preserve"> </w:t>
            </w:r>
            <w:r w:rsidR="0034505D" w:rsidRPr="003F1A65">
              <w:rPr>
                <w:szCs w:val="18"/>
              </w:rPr>
              <w:t xml:space="preserve">| </w:t>
            </w:r>
            <w:proofErr w:type="spellStart"/>
            <w:r w:rsidR="0034505D" w:rsidRPr="003F1A65">
              <w:rPr>
                <w:szCs w:val="18"/>
              </w:rPr>
              <w:t>Yoopies</w:t>
            </w:r>
            <w:proofErr w:type="spellEnd"/>
            <w:r w:rsidR="0034505D" w:rsidRPr="003F1A65">
              <w:rPr>
                <w:szCs w:val="18"/>
              </w:rPr>
              <w:t xml:space="preserve"> - </w:t>
            </w:r>
            <w:r w:rsidRPr="003F1A65">
              <w:rPr>
                <w:szCs w:val="18"/>
              </w:rPr>
              <w:t>Part-time Customer Service Officer</w:t>
            </w:r>
          </w:p>
          <w:p w14:paraId="5DD3DF06" w14:textId="1B490EB5" w:rsidR="004D3011" w:rsidRPr="003F1A65" w:rsidRDefault="00A07C8A" w:rsidP="00B359E4">
            <w:pPr>
              <w:pStyle w:val="Date"/>
              <w:rPr>
                <w:szCs w:val="18"/>
              </w:rPr>
            </w:pPr>
            <w:r w:rsidRPr="003F1A65">
              <w:rPr>
                <w:szCs w:val="18"/>
              </w:rPr>
              <w:t>May 2018 – March 2020</w:t>
            </w:r>
          </w:p>
          <w:p w14:paraId="7E7C3193" w14:textId="77777777" w:rsidR="00A07C8A" w:rsidRPr="003F1A65" w:rsidRDefault="00A07C8A" w:rsidP="00A07C8A">
            <w:pPr>
              <w:rPr>
                <w:color w:val="222222"/>
                <w:szCs w:val="18"/>
                <w:shd w:val="clear" w:color="auto" w:fill="FFFFFF"/>
              </w:rPr>
            </w:pPr>
            <w:r w:rsidRPr="003F1A65">
              <w:rPr>
                <w:color w:val="222222"/>
                <w:szCs w:val="18"/>
                <w:shd w:val="clear" w:color="auto" w:fill="FFFFFF"/>
              </w:rPr>
              <w:t xml:space="preserve">-Consistently provides genuine, friendly, personable and professional service while promoting company products </w:t>
            </w:r>
          </w:p>
          <w:p w14:paraId="78419B21" w14:textId="12EB7328" w:rsidR="00A07C8A" w:rsidRPr="003F1A65" w:rsidRDefault="00A07C8A" w:rsidP="00A07C8A">
            <w:pPr>
              <w:rPr>
                <w:color w:val="222222"/>
                <w:szCs w:val="18"/>
                <w:shd w:val="clear" w:color="auto" w:fill="FFFFFF"/>
              </w:rPr>
            </w:pPr>
            <w:r w:rsidRPr="003F1A65">
              <w:rPr>
                <w:color w:val="222222"/>
                <w:szCs w:val="18"/>
                <w:shd w:val="clear" w:color="auto" w:fill="FFFFFF"/>
              </w:rPr>
              <w:t>- Solve problems for customers with the right tone and attitude through multi-channels: phone, email, social media.</w:t>
            </w:r>
          </w:p>
          <w:p w14:paraId="6DAD6F90" w14:textId="319DE3B2" w:rsidR="00F67788" w:rsidRPr="003F1A65" w:rsidRDefault="00F67788" w:rsidP="00A07C8A">
            <w:pPr>
              <w:rPr>
                <w:color w:val="222222"/>
                <w:szCs w:val="18"/>
                <w:shd w:val="clear" w:color="auto" w:fill="FFFFFF"/>
              </w:rPr>
            </w:pPr>
          </w:p>
          <w:p w14:paraId="1134EB39" w14:textId="77777777" w:rsidR="00F67788" w:rsidRPr="003F1A65" w:rsidRDefault="00F67788" w:rsidP="00A07C8A">
            <w:pPr>
              <w:rPr>
                <w:szCs w:val="18"/>
              </w:rPr>
            </w:pPr>
          </w:p>
          <w:p w14:paraId="75F035CA" w14:textId="27A7E87E" w:rsidR="004D3011" w:rsidRPr="003F1A65" w:rsidRDefault="00BE18A5" w:rsidP="00036450">
            <w:pPr>
              <w:rPr>
                <w:b/>
                <w:bCs/>
                <w:szCs w:val="18"/>
              </w:rPr>
            </w:pPr>
            <w:r w:rsidRPr="003F1A65">
              <w:rPr>
                <w:b/>
                <w:bCs/>
                <w:szCs w:val="18"/>
              </w:rPr>
              <w:t>Doggy Style Clothing – Part-time Customer Service</w:t>
            </w:r>
          </w:p>
          <w:p w14:paraId="39DB590A" w14:textId="77777777" w:rsidR="008C5BBA" w:rsidRPr="003F1A65" w:rsidRDefault="008C5BBA" w:rsidP="008C5BBA">
            <w:pPr>
              <w:rPr>
                <w:color w:val="000000" w:themeColor="text1"/>
                <w:szCs w:val="18"/>
              </w:rPr>
            </w:pPr>
            <w:r w:rsidRPr="003F1A65">
              <w:rPr>
                <w:color w:val="000000" w:themeColor="text1"/>
                <w:szCs w:val="18"/>
                <w:shd w:val="clear" w:color="auto" w:fill="FFFFFF"/>
              </w:rPr>
              <w:t>Jun 2, 2018 - Jul 15, 2019 </w:t>
            </w:r>
          </w:p>
          <w:p w14:paraId="0246A305" w14:textId="1CEF388A" w:rsidR="002847B2" w:rsidRPr="003F1A65" w:rsidRDefault="00891E85" w:rsidP="00036450">
            <w:pPr>
              <w:rPr>
                <w:b/>
                <w:bCs/>
                <w:szCs w:val="18"/>
              </w:rPr>
            </w:pPr>
            <w:r w:rsidRPr="003F1A65">
              <w:rPr>
                <w:b/>
                <w:bCs/>
                <w:szCs w:val="18"/>
              </w:rPr>
              <w:t xml:space="preserve">Modern </w:t>
            </w:r>
            <w:proofErr w:type="spellStart"/>
            <w:r w:rsidRPr="003F1A65">
              <w:rPr>
                <w:b/>
                <w:bCs/>
                <w:szCs w:val="18"/>
              </w:rPr>
              <w:t>Karmavore</w:t>
            </w:r>
            <w:proofErr w:type="spellEnd"/>
            <w:r w:rsidR="008C5BBA" w:rsidRPr="003F1A65">
              <w:rPr>
                <w:b/>
                <w:bCs/>
                <w:szCs w:val="18"/>
              </w:rPr>
              <w:t xml:space="preserve"> – Part-time Customer Service</w:t>
            </w:r>
          </w:p>
          <w:p w14:paraId="5F607683" w14:textId="6BAA77EE" w:rsidR="008C5BBA" w:rsidRPr="003F1A65" w:rsidRDefault="008C5BBA" w:rsidP="008C5BBA">
            <w:pPr>
              <w:rPr>
                <w:color w:val="656565"/>
                <w:szCs w:val="18"/>
                <w:shd w:val="clear" w:color="auto" w:fill="FFFFFF"/>
              </w:rPr>
            </w:pPr>
            <w:r w:rsidRPr="003F1A65">
              <w:rPr>
                <w:color w:val="656565"/>
                <w:szCs w:val="18"/>
                <w:shd w:val="clear" w:color="auto" w:fill="FFFFFF"/>
              </w:rPr>
              <w:t>Oct 24, 2018 - Apr 9, 2019</w:t>
            </w:r>
          </w:p>
          <w:p w14:paraId="05C7E478" w14:textId="4F44483E" w:rsidR="00891E85" w:rsidRPr="003F1A65" w:rsidRDefault="00891E85" w:rsidP="008C5BBA">
            <w:pPr>
              <w:rPr>
                <w:b/>
                <w:bCs/>
                <w:color w:val="000000" w:themeColor="text1"/>
                <w:szCs w:val="18"/>
                <w:shd w:val="clear" w:color="auto" w:fill="FFFFFF"/>
              </w:rPr>
            </w:pPr>
            <w:proofErr w:type="spellStart"/>
            <w:r w:rsidRPr="003F1A65">
              <w:rPr>
                <w:b/>
                <w:bCs/>
                <w:color w:val="000000" w:themeColor="text1"/>
                <w:szCs w:val="18"/>
                <w:shd w:val="clear" w:color="auto" w:fill="FFFFFF"/>
              </w:rPr>
              <w:t>Shoparoo</w:t>
            </w:r>
            <w:proofErr w:type="spellEnd"/>
            <w:r w:rsidRPr="003F1A65">
              <w:rPr>
                <w:b/>
                <w:bCs/>
                <w:color w:val="000000" w:themeColor="text1"/>
                <w:szCs w:val="18"/>
                <w:shd w:val="clear" w:color="auto" w:fill="FFFFFF"/>
              </w:rPr>
              <w:t xml:space="preserve"> – Customer Service</w:t>
            </w:r>
          </w:p>
          <w:p w14:paraId="110D7C2E" w14:textId="6EC709C5" w:rsidR="00891E85" w:rsidRPr="003F1A65" w:rsidRDefault="00891E85" w:rsidP="00891E85">
            <w:pPr>
              <w:rPr>
                <w:color w:val="000000" w:themeColor="text1"/>
                <w:szCs w:val="18"/>
                <w:shd w:val="clear" w:color="auto" w:fill="FFFFFF"/>
              </w:rPr>
            </w:pPr>
            <w:r w:rsidRPr="003F1A65">
              <w:rPr>
                <w:color w:val="000000" w:themeColor="text1"/>
                <w:szCs w:val="18"/>
                <w:shd w:val="clear" w:color="auto" w:fill="FFFFFF"/>
              </w:rPr>
              <w:t>Jan 17, 2017 - Dec 14, 2018</w:t>
            </w:r>
          </w:p>
          <w:p w14:paraId="64CEC1B3" w14:textId="2A470B5F" w:rsidR="005554A8" w:rsidRPr="003F1A65" w:rsidRDefault="0034505D" w:rsidP="00891E85">
            <w:pPr>
              <w:rPr>
                <w:b/>
                <w:bCs/>
                <w:color w:val="000000" w:themeColor="text1"/>
                <w:szCs w:val="18"/>
                <w:shd w:val="clear" w:color="auto" w:fill="FFFFFF"/>
              </w:rPr>
            </w:pPr>
            <w:proofErr w:type="spellStart"/>
            <w:r w:rsidRPr="003F1A65">
              <w:rPr>
                <w:b/>
                <w:bCs/>
                <w:color w:val="000000" w:themeColor="text1"/>
                <w:szCs w:val="18"/>
                <w:shd w:val="clear" w:color="auto" w:fill="FFFFFF"/>
              </w:rPr>
              <w:t>Raposo</w:t>
            </w:r>
            <w:proofErr w:type="spellEnd"/>
            <w:r w:rsidRPr="003F1A65">
              <w:rPr>
                <w:b/>
                <w:bCs/>
                <w:color w:val="000000" w:themeColor="text1"/>
                <w:szCs w:val="18"/>
                <w:shd w:val="clear" w:color="auto" w:fill="FFFFFF"/>
              </w:rPr>
              <w:t xml:space="preserve"> Fitness Enterprise – Full time Customer Service</w:t>
            </w:r>
          </w:p>
          <w:p w14:paraId="6BD6B0A9" w14:textId="7345DDE6" w:rsidR="0034505D" w:rsidRPr="003F1A65" w:rsidRDefault="0034505D" w:rsidP="0034505D">
            <w:pPr>
              <w:rPr>
                <w:color w:val="000000" w:themeColor="text1"/>
                <w:szCs w:val="18"/>
                <w:shd w:val="clear" w:color="auto" w:fill="FFFFFF"/>
              </w:rPr>
            </w:pPr>
            <w:r w:rsidRPr="003F1A65">
              <w:rPr>
                <w:color w:val="000000" w:themeColor="text1"/>
                <w:szCs w:val="18"/>
                <w:shd w:val="clear" w:color="auto" w:fill="FFFFFF"/>
              </w:rPr>
              <w:t>May 21, 2016 - Dec 14, 2018</w:t>
            </w:r>
          </w:p>
          <w:p w14:paraId="727C29EC" w14:textId="0CA41118" w:rsidR="0094246F" w:rsidRPr="003F1A65" w:rsidRDefault="0094246F" w:rsidP="0094246F">
            <w:pPr>
              <w:pStyle w:val="Heading4"/>
              <w:rPr>
                <w:color w:val="000000" w:themeColor="text1"/>
                <w:szCs w:val="18"/>
                <w:shd w:val="clear" w:color="auto" w:fill="FFFFFF"/>
              </w:rPr>
            </w:pPr>
            <w:proofErr w:type="spellStart"/>
            <w:r w:rsidRPr="003F1A65">
              <w:rPr>
                <w:color w:val="000000" w:themeColor="text1"/>
                <w:szCs w:val="18"/>
                <w:shd w:val="clear" w:color="auto" w:fill="FFFFFF"/>
              </w:rPr>
              <w:lastRenderedPageBreak/>
              <w:t>Flexmatdex</w:t>
            </w:r>
            <w:proofErr w:type="spellEnd"/>
            <w:r w:rsidRPr="003F1A65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="00672F6E" w:rsidRPr="003F1A65">
              <w:rPr>
                <w:color w:val="000000" w:themeColor="text1"/>
                <w:szCs w:val="18"/>
                <w:shd w:val="clear" w:color="auto" w:fill="FFFFFF"/>
              </w:rPr>
              <w:t>– Ecommerce Customer Service &amp; Admin</w:t>
            </w:r>
          </w:p>
          <w:p w14:paraId="0D307766" w14:textId="7B872554" w:rsidR="00672F6E" w:rsidRPr="003F1A65" w:rsidRDefault="00672F6E" w:rsidP="00672F6E">
            <w:pPr>
              <w:rPr>
                <w:color w:val="000000" w:themeColor="text1"/>
                <w:szCs w:val="18"/>
              </w:rPr>
            </w:pPr>
            <w:r w:rsidRPr="003F1A65">
              <w:rPr>
                <w:color w:val="000000" w:themeColor="text1"/>
                <w:szCs w:val="18"/>
                <w:shd w:val="clear" w:color="auto" w:fill="FFFFFF"/>
              </w:rPr>
              <w:t>May 15, 2015 - Jan 6, 2017 </w:t>
            </w:r>
          </w:p>
          <w:p w14:paraId="6A0A785D" w14:textId="77777777" w:rsidR="00672F6E" w:rsidRPr="003F1A65" w:rsidRDefault="00672F6E" w:rsidP="00672F6E">
            <w:pPr>
              <w:rPr>
                <w:szCs w:val="18"/>
              </w:rPr>
            </w:pPr>
            <w:r w:rsidRPr="003F1A65">
              <w:rPr>
                <w:color w:val="222222"/>
                <w:szCs w:val="18"/>
                <w:shd w:val="clear" w:color="auto" w:fill="FFFFFF"/>
              </w:rPr>
              <w:t>- Respond to customer service issues and enquires on our social channels and email (using Zendesk)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 Manage returns and exchanges via our online shopping system (Shopify)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 Deal with disputes and resolution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 xml:space="preserve">- </w:t>
            </w:r>
            <w:proofErr w:type="spellStart"/>
            <w:r w:rsidRPr="003F1A65">
              <w:rPr>
                <w:color w:val="222222"/>
                <w:szCs w:val="18"/>
                <w:shd w:val="clear" w:color="auto" w:fill="FFFFFF"/>
              </w:rPr>
              <w:t>Organise</w:t>
            </w:r>
            <w:proofErr w:type="spellEnd"/>
            <w:r w:rsidRPr="003F1A65">
              <w:rPr>
                <w:color w:val="222222"/>
                <w:szCs w:val="18"/>
                <w:shd w:val="clear" w:color="auto" w:fill="FFFFFF"/>
              </w:rPr>
              <w:t xml:space="preserve"> invoicing and reconciliation between orders system and the supply chain manager</w:t>
            </w:r>
          </w:p>
          <w:p w14:paraId="042EB367" w14:textId="77777777" w:rsidR="00672F6E" w:rsidRPr="003F1A65" w:rsidRDefault="00672F6E" w:rsidP="00672F6E">
            <w:pPr>
              <w:rPr>
                <w:szCs w:val="18"/>
              </w:rPr>
            </w:pPr>
          </w:p>
          <w:p w14:paraId="5A5EA7CE" w14:textId="78217F9B" w:rsidR="0094246F" w:rsidRPr="003F1A65" w:rsidRDefault="00D7790E" w:rsidP="0034505D">
            <w:pPr>
              <w:rPr>
                <w:b/>
                <w:bCs/>
                <w:color w:val="000000" w:themeColor="text1"/>
                <w:szCs w:val="18"/>
              </w:rPr>
            </w:pPr>
            <w:proofErr w:type="spellStart"/>
            <w:r w:rsidRPr="003F1A65">
              <w:rPr>
                <w:b/>
                <w:bCs/>
                <w:color w:val="000000" w:themeColor="text1"/>
                <w:szCs w:val="18"/>
              </w:rPr>
              <w:t>Kanjoya</w:t>
            </w:r>
            <w:proofErr w:type="spellEnd"/>
            <w:r w:rsidRPr="003F1A65">
              <w:rPr>
                <w:b/>
                <w:bCs/>
                <w:color w:val="000000" w:themeColor="text1"/>
                <w:szCs w:val="18"/>
              </w:rPr>
              <w:t xml:space="preserve"> – Experience Project - </w:t>
            </w:r>
            <w:r w:rsidR="00F43E7B" w:rsidRPr="003F1A65">
              <w:rPr>
                <w:b/>
                <w:bCs/>
                <w:color w:val="000000" w:themeColor="text1"/>
                <w:szCs w:val="18"/>
              </w:rPr>
              <w:t>Content Moderator and Customer Support Agent</w:t>
            </w:r>
          </w:p>
          <w:p w14:paraId="5F17D365" w14:textId="1678F99A" w:rsidR="00245407" w:rsidRPr="003F1A65" w:rsidRDefault="00245407" w:rsidP="00245407">
            <w:pPr>
              <w:rPr>
                <w:color w:val="000000" w:themeColor="text1"/>
                <w:szCs w:val="18"/>
                <w:shd w:val="clear" w:color="auto" w:fill="FFFFFF"/>
              </w:rPr>
            </w:pPr>
            <w:r w:rsidRPr="003F1A65">
              <w:rPr>
                <w:color w:val="000000" w:themeColor="text1"/>
                <w:szCs w:val="18"/>
                <w:shd w:val="clear" w:color="auto" w:fill="FFFFFF"/>
              </w:rPr>
              <w:t>Aug 1, 2015 - Apr 22, 2016</w:t>
            </w:r>
          </w:p>
          <w:p w14:paraId="407A7DF1" w14:textId="5961B38C" w:rsidR="009F3E59" w:rsidRDefault="009F3E59" w:rsidP="009F3E59">
            <w:pPr>
              <w:rPr>
                <w:color w:val="222222"/>
                <w:szCs w:val="18"/>
                <w:shd w:val="clear" w:color="auto" w:fill="FFFFFF"/>
              </w:rPr>
            </w:pPr>
            <w:r w:rsidRPr="003F1A65">
              <w:rPr>
                <w:color w:val="222222"/>
                <w:szCs w:val="18"/>
                <w:shd w:val="clear" w:color="auto" w:fill="FFFFFF"/>
              </w:rPr>
              <w:t>-</w:t>
            </w:r>
            <w:proofErr w:type="gramStart"/>
            <w:r w:rsidRPr="003F1A65">
              <w:rPr>
                <w:color w:val="222222"/>
                <w:szCs w:val="18"/>
                <w:shd w:val="clear" w:color="auto" w:fill="FFFFFF"/>
              </w:rPr>
              <w:t>Respond  to</w:t>
            </w:r>
            <w:proofErr w:type="gramEnd"/>
            <w:r w:rsidRPr="003F1A65">
              <w:rPr>
                <w:color w:val="222222"/>
                <w:szCs w:val="18"/>
                <w:shd w:val="clear" w:color="auto" w:fill="FFFFFF"/>
              </w:rPr>
              <w:t xml:space="preserve"> support questions from users using Desk.com.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</w:t>
            </w:r>
            <w:r w:rsidRPr="003F1A65">
              <w:rPr>
                <w:color w:val="222222"/>
                <w:szCs w:val="18"/>
                <w:shd w:val="clear" w:color="auto" w:fill="FFFFFF"/>
              </w:rPr>
              <w:t>Utilize given admin tools to review, remove or restore content on the site. (Comments, Questions, Stories, Photos, Groups).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</w:t>
            </w:r>
            <w:r w:rsidRPr="003F1A65">
              <w:rPr>
                <w:color w:val="222222"/>
                <w:szCs w:val="18"/>
                <w:shd w:val="clear" w:color="auto" w:fill="FFFFFF"/>
              </w:rPr>
              <w:t xml:space="preserve">Use </w:t>
            </w:r>
            <w:r w:rsidRPr="003F1A65">
              <w:rPr>
                <w:color w:val="222222"/>
                <w:szCs w:val="18"/>
                <w:shd w:val="clear" w:color="auto" w:fill="FFFFFF"/>
              </w:rPr>
              <w:t>the</w:t>
            </w:r>
            <w:r w:rsidRPr="003F1A65">
              <w:rPr>
                <w:color w:val="222222"/>
                <w:szCs w:val="18"/>
                <w:shd w:val="clear" w:color="auto" w:fill="FFFFFF"/>
              </w:rPr>
              <w:t xml:space="preserve"> Community Guidelines to make decision on whether accounts should be suspended or deleted, and whether content should be removed or not.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</w:t>
            </w:r>
            <w:r w:rsidRPr="003F1A65">
              <w:rPr>
                <w:color w:val="222222"/>
                <w:szCs w:val="18"/>
                <w:shd w:val="clear" w:color="auto" w:fill="FFFFFF"/>
              </w:rPr>
              <w:t>Make a huge impact in a supportive community by removing Spam, Hate, Harassment, Trolling, and inappropriate posts.</w:t>
            </w:r>
            <w:r w:rsidRPr="003F1A65">
              <w:rPr>
                <w:color w:val="222222"/>
                <w:szCs w:val="18"/>
              </w:rPr>
              <w:br/>
            </w:r>
            <w:r w:rsidRPr="003F1A65">
              <w:rPr>
                <w:color w:val="222222"/>
                <w:szCs w:val="18"/>
                <w:shd w:val="clear" w:color="auto" w:fill="FFFFFF"/>
              </w:rPr>
              <w:t>-</w:t>
            </w:r>
            <w:r w:rsidRPr="003F1A65">
              <w:rPr>
                <w:color w:val="222222"/>
                <w:szCs w:val="18"/>
                <w:shd w:val="clear" w:color="auto" w:fill="FFFFFF"/>
              </w:rPr>
              <w:t>Escalate issues as necessary.</w:t>
            </w:r>
          </w:p>
          <w:p w14:paraId="1431E644" w14:textId="595B8177" w:rsidR="00C6452F" w:rsidRDefault="00C6452F" w:rsidP="009F3E59">
            <w:pPr>
              <w:rPr>
                <w:color w:val="222222"/>
                <w:szCs w:val="18"/>
                <w:shd w:val="clear" w:color="auto" w:fill="FFFFFF"/>
              </w:rPr>
            </w:pPr>
          </w:p>
          <w:p w14:paraId="731B0EC2" w14:textId="259218F6" w:rsidR="0082335E" w:rsidRDefault="00402859" w:rsidP="0082335E">
            <w:pPr>
              <w:rPr>
                <w:sz w:val="24"/>
                <w:szCs w:val="24"/>
              </w:rPr>
            </w:pPr>
            <w:r w:rsidRPr="00CD2DA4">
              <w:rPr>
                <w:b/>
                <w:bCs/>
              </w:rPr>
              <w:t xml:space="preserve">Ignite Web Marketing - </w:t>
            </w:r>
            <w:proofErr w:type="spellStart"/>
            <w:r w:rsidR="0082335E" w:rsidRPr="00CD2DA4">
              <w:rPr>
                <w:b/>
                <w:bCs/>
              </w:rPr>
              <w:t>BrightWhite</w:t>
            </w:r>
            <w:proofErr w:type="spellEnd"/>
            <w:r w:rsidR="0082335E" w:rsidRPr="00CD2DA4">
              <w:rPr>
                <w:b/>
                <w:bCs/>
              </w:rPr>
              <w:t xml:space="preserve"> Smile</w:t>
            </w:r>
            <w:r w:rsidR="00CD2DA4">
              <w:rPr>
                <w:b/>
                <w:bCs/>
              </w:rPr>
              <w:t xml:space="preserve"> – Part-time</w:t>
            </w:r>
            <w:r w:rsidR="0082335E" w:rsidRPr="00CD2DA4">
              <w:rPr>
                <w:b/>
                <w:bCs/>
              </w:rPr>
              <w:t xml:space="preserve"> </w:t>
            </w:r>
            <w:r w:rsidR="0082335E" w:rsidRPr="00CD2DA4">
              <w:rPr>
                <w:b/>
                <w:bCs/>
              </w:rPr>
              <w:t>Customer Service/Administrator</w:t>
            </w:r>
            <w:r w:rsidR="0082335E">
              <w:t xml:space="preserve">  </w:t>
            </w:r>
            <w:r w:rsidR="0082335E">
              <w:br/>
              <w:t>April 2015 - Present</w:t>
            </w:r>
            <w:r w:rsidR="0082335E">
              <w:br/>
            </w:r>
            <w:r w:rsidR="0082335E">
              <w:br/>
              <w:t>- Keep data records </w:t>
            </w:r>
          </w:p>
          <w:p w14:paraId="70122395" w14:textId="77777777" w:rsidR="0082335E" w:rsidRDefault="0082335E" w:rsidP="0082335E">
            <w:r>
              <w:t>- Email handling </w:t>
            </w:r>
          </w:p>
          <w:p w14:paraId="02EBF5C2" w14:textId="77777777" w:rsidR="0082335E" w:rsidRDefault="0082335E" w:rsidP="0082335E">
            <w:r>
              <w:t>- Order Fulfillment </w:t>
            </w:r>
          </w:p>
          <w:p w14:paraId="313FB2DF" w14:textId="77777777" w:rsidR="0082335E" w:rsidRDefault="0082335E" w:rsidP="0082335E">
            <w:r>
              <w:t>- Stock Inventory Check </w:t>
            </w:r>
          </w:p>
          <w:p w14:paraId="73BDF2F9" w14:textId="77777777" w:rsidR="0082335E" w:rsidRDefault="0082335E" w:rsidP="0082335E">
            <w:r>
              <w:t>- Tracking Info follow up </w:t>
            </w:r>
          </w:p>
          <w:p w14:paraId="591F22C2" w14:textId="77777777" w:rsidR="0082335E" w:rsidRDefault="0082335E" w:rsidP="0082335E">
            <w:r>
              <w:t>- Return/Reship/Replacement</w:t>
            </w:r>
          </w:p>
          <w:p w14:paraId="52237626" w14:textId="35786C0B" w:rsidR="004153C8" w:rsidRDefault="004153C8" w:rsidP="009F3E59">
            <w:pPr>
              <w:rPr>
                <w:color w:val="222222"/>
                <w:szCs w:val="18"/>
                <w:shd w:val="clear" w:color="auto" w:fill="FFFFFF"/>
              </w:rPr>
            </w:pPr>
          </w:p>
          <w:p w14:paraId="06E0607C" w14:textId="53BB6617" w:rsidR="004153C8" w:rsidRDefault="004153C8" w:rsidP="004153C8">
            <w:pPr>
              <w:pStyle w:val="Heading4"/>
              <w:shd w:val="clear" w:color="auto" w:fill="FFFFFF"/>
              <w:spacing w:line="345" w:lineRule="atLeast"/>
              <w:rPr>
                <w:color w:val="222222"/>
                <w:szCs w:val="18"/>
              </w:rPr>
            </w:pPr>
            <w:r>
              <w:rPr>
                <w:color w:val="222222"/>
                <w:szCs w:val="18"/>
              </w:rPr>
              <w:t xml:space="preserve">Fuse Labs – </w:t>
            </w:r>
            <w:proofErr w:type="spellStart"/>
            <w:r>
              <w:rPr>
                <w:color w:val="222222"/>
                <w:szCs w:val="18"/>
              </w:rPr>
              <w:t>Socl</w:t>
            </w:r>
            <w:proofErr w:type="spellEnd"/>
            <w:r>
              <w:rPr>
                <w:color w:val="222222"/>
                <w:szCs w:val="18"/>
              </w:rPr>
              <w:t xml:space="preserve"> - </w:t>
            </w:r>
            <w:r w:rsidRPr="004153C8">
              <w:rPr>
                <w:color w:val="222222"/>
                <w:szCs w:val="18"/>
              </w:rPr>
              <w:t>Community Manager and Moderator</w:t>
            </w:r>
          </w:p>
          <w:p w14:paraId="60046989" w14:textId="779B6EE6" w:rsidR="004153C8" w:rsidRDefault="004153C8" w:rsidP="004153C8">
            <w:pPr>
              <w:rPr>
                <w:color w:val="000000" w:themeColor="text1"/>
                <w:szCs w:val="18"/>
                <w:shd w:val="clear" w:color="auto" w:fill="FFFFFF"/>
              </w:rPr>
            </w:pPr>
            <w:r w:rsidRPr="004153C8">
              <w:rPr>
                <w:color w:val="000000" w:themeColor="text1"/>
                <w:szCs w:val="18"/>
                <w:shd w:val="clear" w:color="auto" w:fill="FFFFFF"/>
              </w:rPr>
              <w:t>Apr 9, 2015 - Aug 3, 2015 </w:t>
            </w:r>
          </w:p>
          <w:p w14:paraId="55B91FAC" w14:textId="2CF1C102" w:rsidR="003F3557" w:rsidRDefault="003F3557" w:rsidP="003F3557">
            <w:pPr>
              <w:pStyle w:val="Heading4"/>
              <w:shd w:val="clear" w:color="auto" w:fill="FFFFFF"/>
              <w:spacing w:line="345" w:lineRule="atLeast"/>
              <w:rPr>
                <w:color w:val="222222"/>
                <w:szCs w:val="18"/>
              </w:rPr>
            </w:pPr>
            <w:r w:rsidRPr="003F3557">
              <w:rPr>
                <w:color w:val="222222"/>
                <w:szCs w:val="18"/>
              </w:rPr>
              <w:t xml:space="preserve">Wish - </w:t>
            </w:r>
            <w:r w:rsidRPr="003F3557">
              <w:rPr>
                <w:color w:val="222222"/>
                <w:szCs w:val="18"/>
              </w:rPr>
              <w:t xml:space="preserve">Customer Satisfaction Specialist </w:t>
            </w:r>
            <w:r>
              <w:rPr>
                <w:color w:val="222222"/>
                <w:szCs w:val="18"/>
              </w:rPr>
              <w:t>–</w:t>
            </w:r>
            <w:r w:rsidRPr="003F3557">
              <w:rPr>
                <w:color w:val="222222"/>
                <w:szCs w:val="18"/>
              </w:rPr>
              <w:t xml:space="preserve"> Fulltime</w:t>
            </w:r>
          </w:p>
          <w:p w14:paraId="33F16A6C" w14:textId="77777777" w:rsidR="003F3557" w:rsidRPr="003F3557" w:rsidRDefault="003F3557" w:rsidP="003F3557">
            <w:pPr>
              <w:rPr>
                <w:color w:val="000000" w:themeColor="text1"/>
                <w:sz w:val="24"/>
                <w:szCs w:val="24"/>
              </w:rPr>
            </w:pPr>
            <w:r w:rsidRPr="003F3557">
              <w:rPr>
                <w:rFonts w:ascii="Helvetica Neue" w:hAnsi="Helvetica Neue"/>
                <w:color w:val="000000" w:themeColor="text1"/>
                <w:szCs w:val="18"/>
                <w:shd w:val="clear" w:color="auto" w:fill="FFFFFF"/>
              </w:rPr>
              <w:t>Aug 26, 2014 - Mar 7, 2015</w:t>
            </w:r>
          </w:p>
          <w:p w14:paraId="3F9BC642" w14:textId="588249F0" w:rsidR="00907BD9" w:rsidRDefault="00907BD9" w:rsidP="00907BD9">
            <w:pPr>
              <w:rPr>
                <w:color w:val="222222"/>
                <w:szCs w:val="18"/>
                <w:shd w:val="clear" w:color="auto" w:fill="FFFFFF"/>
              </w:rPr>
            </w:pPr>
            <w:r w:rsidRPr="00907BD9">
              <w:rPr>
                <w:color w:val="222222"/>
                <w:szCs w:val="18"/>
                <w:shd w:val="clear" w:color="auto" w:fill="FFFFFF"/>
              </w:rPr>
              <w:t>- Respond to, triage, and resolve customer support tickets</w:t>
            </w:r>
            <w:r w:rsidRPr="00907BD9">
              <w:rPr>
                <w:color w:val="222222"/>
                <w:szCs w:val="18"/>
              </w:rPr>
              <w:br/>
            </w:r>
            <w:r w:rsidRPr="00907BD9">
              <w:rPr>
                <w:color w:val="222222"/>
                <w:szCs w:val="18"/>
                <w:shd w:val="clear" w:color="auto" w:fill="FFFFFF"/>
              </w:rPr>
              <w:t>- Work with Manager of Operations to manage support issues and create efficient processes</w:t>
            </w:r>
            <w:r w:rsidRPr="00907BD9">
              <w:rPr>
                <w:color w:val="222222"/>
                <w:szCs w:val="18"/>
              </w:rPr>
              <w:br/>
            </w:r>
            <w:r w:rsidRPr="00907BD9">
              <w:rPr>
                <w:color w:val="222222"/>
                <w:szCs w:val="18"/>
                <w:shd w:val="clear" w:color="auto" w:fill="FFFFFF"/>
              </w:rPr>
              <w:t>- Report on general temperature for customer support issues</w:t>
            </w:r>
            <w:r w:rsidRPr="00907BD9">
              <w:rPr>
                <w:color w:val="222222"/>
                <w:szCs w:val="18"/>
              </w:rPr>
              <w:br/>
            </w:r>
            <w:r w:rsidRPr="00907BD9">
              <w:rPr>
                <w:color w:val="222222"/>
                <w:szCs w:val="18"/>
                <w:shd w:val="clear" w:color="auto" w:fill="FFFFFF"/>
              </w:rPr>
              <w:t>- Pass along any promising customer ideas and suggestions to the rest of the team</w:t>
            </w:r>
          </w:p>
          <w:p w14:paraId="195B6A1C" w14:textId="6302798E" w:rsidR="00CF79BB" w:rsidRDefault="00CF79BB" w:rsidP="00907BD9">
            <w:pPr>
              <w:rPr>
                <w:color w:val="222222"/>
                <w:szCs w:val="18"/>
                <w:shd w:val="clear" w:color="auto" w:fill="FFFFFF"/>
              </w:rPr>
            </w:pPr>
          </w:p>
          <w:p w14:paraId="4BD4EA9E" w14:textId="14A51A6B" w:rsidR="00CF79BB" w:rsidRPr="00CF79BB" w:rsidRDefault="00CF79BB" w:rsidP="00CF79BB">
            <w:pPr>
              <w:rPr>
                <w:b/>
                <w:bCs/>
                <w:color w:val="222222"/>
                <w:szCs w:val="18"/>
                <w:shd w:val="clear" w:color="auto" w:fill="FFFFFF"/>
              </w:rPr>
            </w:pPr>
            <w:r w:rsidRPr="00CF79BB">
              <w:rPr>
                <w:b/>
                <w:bCs/>
                <w:color w:val="222222"/>
                <w:szCs w:val="18"/>
                <w:shd w:val="clear" w:color="auto" w:fill="FFFFFF"/>
              </w:rPr>
              <w:t>MRO Supply – Customer Service</w:t>
            </w:r>
          </w:p>
          <w:p w14:paraId="1E0789F4" w14:textId="3BEE9B9F" w:rsidR="00CF79BB" w:rsidRPr="00CF79BB" w:rsidRDefault="00CF79BB" w:rsidP="00CF79BB">
            <w:pPr>
              <w:rPr>
                <w:color w:val="000000" w:themeColor="text1"/>
                <w:szCs w:val="18"/>
              </w:rPr>
            </w:pPr>
            <w:r w:rsidRPr="00CF79BB">
              <w:rPr>
                <w:color w:val="000000" w:themeColor="text1"/>
                <w:szCs w:val="18"/>
                <w:shd w:val="clear" w:color="auto" w:fill="FFFFFF"/>
              </w:rPr>
              <w:t>Feb 14, 2013 - Jan 13, 2014</w:t>
            </w:r>
          </w:p>
          <w:p w14:paraId="2F52E5D1" w14:textId="77777777" w:rsidR="00CF79BB" w:rsidRPr="00CF79BB" w:rsidRDefault="00CF79BB" w:rsidP="00CF79BB">
            <w:pPr>
              <w:rPr>
                <w:color w:val="222222"/>
                <w:szCs w:val="18"/>
                <w:shd w:val="clear" w:color="auto" w:fill="FFFFFF"/>
              </w:rPr>
            </w:pPr>
            <w:r w:rsidRPr="00CF79BB">
              <w:rPr>
                <w:color w:val="222222"/>
                <w:szCs w:val="18"/>
                <w:shd w:val="clear" w:color="auto" w:fill="FFFFFF"/>
              </w:rPr>
              <w:t xml:space="preserve">- Process website orders </w:t>
            </w:r>
          </w:p>
          <w:p w14:paraId="3F2EB7D5" w14:textId="77777777" w:rsidR="00CF79BB" w:rsidRPr="00CF79BB" w:rsidRDefault="00CF79BB" w:rsidP="00CF79BB">
            <w:pPr>
              <w:rPr>
                <w:color w:val="222222"/>
                <w:szCs w:val="18"/>
                <w:shd w:val="clear" w:color="auto" w:fill="FFFFFF"/>
              </w:rPr>
            </w:pPr>
            <w:r w:rsidRPr="00CF79BB">
              <w:rPr>
                <w:color w:val="222222"/>
                <w:szCs w:val="18"/>
                <w:shd w:val="clear" w:color="auto" w:fill="FFFFFF"/>
              </w:rPr>
              <w:t xml:space="preserve">- Answer emails sent to customer service </w:t>
            </w:r>
          </w:p>
          <w:p w14:paraId="40376356" w14:textId="77777777" w:rsidR="00CF79BB" w:rsidRPr="00CF79BB" w:rsidRDefault="00CF79BB" w:rsidP="00CF79BB">
            <w:pPr>
              <w:rPr>
                <w:color w:val="222222"/>
                <w:szCs w:val="18"/>
                <w:shd w:val="clear" w:color="auto" w:fill="FFFFFF"/>
              </w:rPr>
            </w:pPr>
            <w:r w:rsidRPr="00CF79BB">
              <w:rPr>
                <w:color w:val="222222"/>
                <w:szCs w:val="18"/>
                <w:shd w:val="clear" w:color="auto" w:fill="FFFFFF"/>
              </w:rPr>
              <w:t xml:space="preserve">- Submit Purchase Orders to Vendors </w:t>
            </w:r>
          </w:p>
          <w:p w14:paraId="725BD7AD" w14:textId="77777777" w:rsidR="00CF79BB" w:rsidRPr="00CF79BB" w:rsidRDefault="00CF79BB" w:rsidP="00CF79BB">
            <w:pPr>
              <w:rPr>
                <w:color w:val="222222"/>
                <w:szCs w:val="18"/>
                <w:shd w:val="clear" w:color="auto" w:fill="FFFFFF"/>
              </w:rPr>
            </w:pPr>
            <w:r w:rsidRPr="00CF79BB">
              <w:rPr>
                <w:color w:val="222222"/>
                <w:szCs w:val="18"/>
                <w:shd w:val="clear" w:color="auto" w:fill="FFFFFF"/>
              </w:rPr>
              <w:t xml:space="preserve">- Follow up on PO's and SO's with Vendors and Customers </w:t>
            </w:r>
          </w:p>
          <w:p w14:paraId="401AEDC3" w14:textId="77777777" w:rsidR="00CF79BB" w:rsidRPr="00CF79BB" w:rsidRDefault="00CF79BB" w:rsidP="00CF79BB">
            <w:pPr>
              <w:rPr>
                <w:color w:val="222222"/>
                <w:szCs w:val="18"/>
                <w:shd w:val="clear" w:color="auto" w:fill="FFFFFF"/>
              </w:rPr>
            </w:pPr>
            <w:r w:rsidRPr="00CF79BB">
              <w:rPr>
                <w:color w:val="222222"/>
                <w:szCs w:val="18"/>
                <w:shd w:val="clear" w:color="auto" w:fill="FFFFFF"/>
              </w:rPr>
              <w:t xml:space="preserve">- Report progress on Order log system </w:t>
            </w:r>
          </w:p>
          <w:p w14:paraId="429FD3B8" w14:textId="77777777" w:rsidR="00CF79BB" w:rsidRPr="00CF79BB" w:rsidRDefault="00CF79BB" w:rsidP="00CF79BB">
            <w:pPr>
              <w:rPr>
                <w:color w:val="222222"/>
                <w:szCs w:val="18"/>
                <w:shd w:val="clear" w:color="auto" w:fill="FFFFFF"/>
              </w:rPr>
            </w:pPr>
            <w:r w:rsidRPr="00CF79BB">
              <w:rPr>
                <w:color w:val="222222"/>
                <w:szCs w:val="18"/>
                <w:shd w:val="clear" w:color="auto" w:fill="FFFFFF"/>
              </w:rPr>
              <w:t xml:space="preserve">- Process RMA/RGA </w:t>
            </w:r>
          </w:p>
          <w:p w14:paraId="03061897" w14:textId="6420350B" w:rsidR="00CF79BB" w:rsidRPr="00CF79BB" w:rsidRDefault="00CF79BB" w:rsidP="00CF79BB">
            <w:pPr>
              <w:rPr>
                <w:szCs w:val="18"/>
              </w:rPr>
            </w:pPr>
            <w:r w:rsidRPr="00CF79BB">
              <w:rPr>
                <w:color w:val="222222"/>
                <w:szCs w:val="18"/>
                <w:shd w:val="clear" w:color="auto" w:fill="FFFFFF"/>
              </w:rPr>
              <w:t>- Manage live chat support</w:t>
            </w:r>
          </w:p>
          <w:p w14:paraId="70FE1E11" w14:textId="22440A05" w:rsidR="00CF79BB" w:rsidRPr="00907BD9" w:rsidRDefault="00CF79BB" w:rsidP="00907BD9">
            <w:pPr>
              <w:rPr>
                <w:szCs w:val="18"/>
              </w:rPr>
            </w:pPr>
          </w:p>
          <w:p w14:paraId="0EDF5AFB" w14:textId="77777777" w:rsidR="003F3557" w:rsidRPr="003F3557" w:rsidRDefault="003F3557" w:rsidP="003F3557"/>
          <w:p w14:paraId="3B8BCA68" w14:textId="2E77888D" w:rsidR="00CF7D14" w:rsidRDefault="00CD5B0F" w:rsidP="00CF7D14">
            <w:pPr>
              <w:rPr>
                <w:sz w:val="24"/>
                <w:szCs w:val="24"/>
              </w:rPr>
            </w:pPr>
            <w:r w:rsidRPr="00CD5B0F">
              <w:rPr>
                <w:b/>
                <w:bCs/>
              </w:rPr>
              <w:t xml:space="preserve">24/7 </w:t>
            </w:r>
            <w:proofErr w:type="spellStart"/>
            <w:r w:rsidRPr="00CD5B0F">
              <w:rPr>
                <w:b/>
                <w:bCs/>
              </w:rPr>
              <w:t>CustomerPhils</w:t>
            </w:r>
            <w:proofErr w:type="spellEnd"/>
            <w:r w:rsidRPr="00CD5B0F">
              <w:rPr>
                <w:b/>
                <w:bCs/>
              </w:rPr>
              <w:t>. Inc</w:t>
            </w:r>
            <w:r w:rsidRPr="00CD5B0F">
              <w:rPr>
                <w:b/>
                <w:bCs/>
              </w:rPr>
              <w:t xml:space="preserve"> - </w:t>
            </w:r>
            <w:r w:rsidR="00CF7D14" w:rsidRPr="00CD5B0F">
              <w:rPr>
                <w:b/>
                <w:bCs/>
              </w:rPr>
              <w:t>Tier 2 Tech support</w:t>
            </w:r>
            <w:r w:rsidR="00CF7D14">
              <w:t xml:space="preserve"> </w:t>
            </w:r>
            <w:r w:rsidR="00CF7D14">
              <w:br/>
              <w:t>July 2008 - September 2012</w:t>
            </w:r>
          </w:p>
          <w:p w14:paraId="7CE0C5A1" w14:textId="20663B7E" w:rsidR="00CF7D14" w:rsidRDefault="00CF7D14" w:rsidP="00CF7D14">
            <w:r>
              <w:br/>
              <w:t xml:space="preserve">-Multitask such as simultaneously using telephone and computer skills -Effectively resolve problems and be efficient in a fast-paced environment </w:t>
            </w:r>
            <w:r>
              <w:br/>
              <w:t xml:space="preserve">- Configure and troubleshoot Internet applications (browsers, email, </w:t>
            </w:r>
            <w:r>
              <w:lastRenderedPageBreak/>
              <w:t xml:space="preserve">etc.) </w:t>
            </w:r>
            <w:r>
              <w:br/>
              <w:t xml:space="preserve">- Apply advanced knowledge of computer hardware, software, and operating systems (Windows and Macintosh), networks, and servers </w:t>
            </w:r>
            <w:r>
              <w:br/>
              <w:t xml:space="preserve">- Configure and troubleshoot internet security software (firewall, anti-virus, etc.) </w:t>
            </w:r>
            <w:r>
              <w:br/>
              <w:t>- Hardware installation and networking  </w:t>
            </w:r>
            <w:r>
              <w:br/>
            </w:r>
            <w:r>
              <w:br/>
            </w:r>
            <w:r w:rsidR="00CD5B0F" w:rsidRPr="00CD5B0F">
              <w:rPr>
                <w:b/>
                <w:bCs/>
              </w:rPr>
              <w:t>Teleperformance</w:t>
            </w:r>
            <w:r w:rsidR="00CD5B0F" w:rsidRPr="00CD5B0F">
              <w:rPr>
                <w:b/>
                <w:bCs/>
              </w:rPr>
              <w:t xml:space="preserve"> </w:t>
            </w:r>
            <w:r w:rsidR="00CD5B0F">
              <w:rPr>
                <w:b/>
                <w:bCs/>
              </w:rPr>
              <w:t xml:space="preserve">- </w:t>
            </w:r>
            <w:r w:rsidRPr="00CD5B0F">
              <w:rPr>
                <w:b/>
                <w:bCs/>
              </w:rPr>
              <w:t xml:space="preserve">Level II Tech Support (Verizon) </w:t>
            </w:r>
            <w:r w:rsidR="00CD5B0F">
              <w:t xml:space="preserve"> </w:t>
            </w:r>
            <w:r>
              <w:br/>
              <w:t>July 2007 - December 2007</w:t>
            </w:r>
          </w:p>
          <w:p w14:paraId="560AA720" w14:textId="0E1C2A3C" w:rsidR="00CF7D14" w:rsidRDefault="00CF7D14" w:rsidP="00CF7D14">
            <w:r>
              <w:br/>
              <w:t>-Provide technical support on basic operational or maintenance of personal computers and /or peripherals using documented procedures and available tools</w:t>
            </w:r>
            <w:r>
              <w:br/>
              <w:t>- Act independently to resolve support calls that are technically complex nature</w:t>
            </w:r>
            <w:r>
              <w:br/>
            </w:r>
            <w:r>
              <w:br/>
            </w:r>
            <w:r>
              <w:br/>
            </w:r>
            <w:proofErr w:type="spellStart"/>
            <w:r w:rsidR="00CD5B0F" w:rsidRPr="00CD5B0F">
              <w:rPr>
                <w:b/>
                <w:bCs/>
              </w:rPr>
              <w:t>TeletechCustomer</w:t>
            </w:r>
            <w:proofErr w:type="spellEnd"/>
            <w:r w:rsidR="00CD5B0F" w:rsidRPr="00CD5B0F">
              <w:rPr>
                <w:b/>
                <w:bCs/>
              </w:rPr>
              <w:t xml:space="preserve"> Care Management </w:t>
            </w:r>
            <w:proofErr w:type="spellStart"/>
            <w:r w:rsidR="00CD5B0F" w:rsidRPr="00CD5B0F">
              <w:rPr>
                <w:b/>
                <w:bCs/>
              </w:rPr>
              <w:t>Phils</w:t>
            </w:r>
            <w:proofErr w:type="spellEnd"/>
            <w:r w:rsidR="00CD5B0F" w:rsidRPr="00CD5B0F">
              <w:rPr>
                <w:b/>
                <w:bCs/>
              </w:rPr>
              <w:t xml:space="preserve"> - </w:t>
            </w:r>
            <w:r w:rsidRPr="00CD5B0F">
              <w:rPr>
                <w:b/>
                <w:bCs/>
              </w:rPr>
              <w:t>Tech Support Level I</w:t>
            </w:r>
            <w:r>
              <w:t xml:space="preserve"> </w:t>
            </w:r>
            <w:r>
              <w:br/>
              <w:t>December 2006 - June 2007</w:t>
            </w:r>
          </w:p>
          <w:p w14:paraId="71BA575B" w14:textId="24F1C71D" w:rsidR="00CF7D14" w:rsidRDefault="00CF7D14" w:rsidP="00CF7D14">
            <w:r>
              <w:br/>
              <w:t>-Provide technical support on basic operational or maintenance of personal computers and /or peripherals using documented procedures and available tools.</w:t>
            </w:r>
            <w:r>
              <w:br/>
              <w:t xml:space="preserve">- Act independently to resolve support calls that are technically complex in nature. </w:t>
            </w:r>
            <w:r>
              <w:br/>
              <w:t xml:space="preserve">- Provide technical support on windows versions computer-supported like windows ’98, ME, 2000, XP using documented procedures and available tools. </w:t>
            </w:r>
            <w:r>
              <w:br/>
              <w:t xml:space="preserve">-Configure and troubleshoot networks (TCP/IP, File/Print Sharing, DNS, </w:t>
            </w:r>
            <w:proofErr w:type="spellStart"/>
            <w:r>
              <w:t>etc</w:t>
            </w:r>
            <w:proofErr w:type="spellEnd"/>
            <w:r>
              <w:t>) -Diagnose and troubleshoot the cause of unusual slowness or Internet problems.</w:t>
            </w:r>
            <w:r>
              <w:br/>
              <w:t>- When necessary, refer to the vendor if out of scope or transfer to Dispatch or other departments as needed.  </w:t>
            </w:r>
            <w:r>
              <w:br/>
            </w:r>
            <w:r>
              <w:br/>
            </w:r>
            <w:r>
              <w:br/>
            </w:r>
            <w:r w:rsidR="00291D69" w:rsidRPr="00291D69">
              <w:rPr>
                <w:b/>
                <w:bCs/>
              </w:rPr>
              <w:t>Positive Vision Inc. (Home TV Shopping)</w:t>
            </w:r>
            <w:r w:rsidR="00291D69" w:rsidRPr="00291D69">
              <w:rPr>
                <w:b/>
                <w:bCs/>
              </w:rPr>
              <w:t xml:space="preserve"> - </w:t>
            </w:r>
            <w:r w:rsidRPr="00291D69">
              <w:rPr>
                <w:b/>
                <w:bCs/>
              </w:rPr>
              <w:t>Team Leader</w:t>
            </w:r>
            <w:r>
              <w:t xml:space="preserve"> </w:t>
            </w:r>
            <w:r>
              <w:br/>
              <w:t>November 2005 - September 2006</w:t>
            </w:r>
          </w:p>
          <w:p w14:paraId="14B62B02" w14:textId="3F15D83D" w:rsidR="00CF7D14" w:rsidRDefault="00CF7D14" w:rsidP="00CF7D14">
            <w:r>
              <w:br/>
              <w:t xml:space="preserve">- Generate team reports and prepares decks for reviews. </w:t>
            </w:r>
            <w:r>
              <w:br/>
              <w:t>- Handle the team’s metrics</w:t>
            </w:r>
            <w:r>
              <w:br/>
              <w:t xml:space="preserve">- Ensures that targets are met and done beyond. </w:t>
            </w:r>
            <w:r>
              <w:br/>
              <w:t>- Coaching for agents, takes in escalation calls and handles customer complaints, and is in charge of agents schedule and payroll.</w:t>
            </w:r>
            <w:r>
              <w:br/>
            </w:r>
            <w:r>
              <w:br/>
            </w:r>
            <w:r w:rsidR="00291D69" w:rsidRPr="00291D69">
              <w:rPr>
                <w:b/>
                <w:bCs/>
              </w:rPr>
              <w:t>Positive Response Vision, Inc. (Home TV Shopping)</w:t>
            </w:r>
            <w:r w:rsidR="00291D69" w:rsidRPr="00291D69">
              <w:rPr>
                <w:b/>
                <w:bCs/>
              </w:rPr>
              <w:t xml:space="preserve"> - </w:t>
            </w:r>
            <w:r w:rsidRPr="00291D69">
              <w:rPr>
                <w:b/>
                <w:bCs/>
              </w:rPr>
              <w:t>Quality Analyst</w:t>
            </w:r>
            <w:r>
              <w:t xml:space="preserve"> </w:t>
            </w:r>
            <w:r>
              <w:br/>
              <w:t>September 2003 - November 2005</w:t>
            </w:r>
            <w:r>
              <w:br/>
            </w:r>
            <w:r>
              <w:br/>
              <w:t xml:space="preserve">- Call listening, mac calls </w:t>
            </w:r>
            <w:r>
              <w:br/>
              <w:t xml:space="preserve">- Generate reports/relevant data for quality and operations and provides initiatives to the program. </w:t>
            </w:r>
            <w:r>
              <w:br/>
              <w:t xml:space="preserve">- Provide recommendations for process improvement. </w:t>
            </w:r>
            <w:r>
              <w:br/>
              <w:t xml:space="preserve">- Maintain and guarantee adherence to company policies without sacrificing the service being provided. </w:t>
            </w:r>
            <w:r>
              <w:br/>
              <w:t xml:space="preserve">- Provide coaching and/or feedback for the holistic development of agents in the business. </w:t>
            </w:r>
            <w:r>
              <w:br/>
            </w:r>
            <w:r>
              <w:br/>
            </w:r>
            <w:r>
              <w:br/>
            </w:r>
            <w:r w:rsidR="0059368B" w:rsidRPr="0059368B">
              <w:rPr>
                <w:b/>
                <w:bCs/>
              </w:rPr>
              <w:t>Positive Response Vision, Inc (Home TV Shopping)</w:t>
            </w:r>
            <w:r w:rsidR="0059368B" w:rsidRPr="0059368B">
              <w:rPr>
                <w:b/>
                <w:bCs/>
              </w:rPr>
              <w:t xml:space="preserve"> - </w:t>
            </w:r>
            <w:r w:rsidRPr="0059368B">
              <w:rPr>
                <w:b/>
                <w:bCs/>
              </w:rPr>
              <w:t>Inbound/</w:t>
            </w:r>
            <w:proofErr w:type="spellStart"/>
            <w:r w:rsidRPr="0059368B">
              <w:rPr>
                <w:b/>
                <w:bCs/>
              </w:rPr>
              <w:t>OutboundRepresentative</w:t>
            </w:r>
            <w:proofErr w:type="spellEnd"/>
            <w:r>
              <w:t xml:space="preserve"> </w:t>
            </w:r>
            <w:r>
              <w:br/>
              <w:t>March2003 - September 2003</w:t>
            </w:r>
          </w:p>
          <w:p w14:paraId="77EEFFE8" w14:textId="77777777" w:rsidR="00036450" w:rsidRDefault="00CF7D14" w:rsidP="004D3011">
            <w:r>
              <w:br/>
              <w:t>- Keep customers updated by sending brochures of items in promo via fax and mail.</w:t>
            </w:r>
            <w:r>
              <w:br/>
              <w:t xml:space="preserve">- Process payments over the phone </w:t>
            </w:r>
            <w:r>
              <w:br/>
            </w:r>
            <w:r>
              <w:lastRenderedPageBreak/>
              <w:t xml:space="preserve">- Follow up the schedule of shipping </w:t>
            </w:r>
            <w:r>
              <w:br/>
              <w:t>- Assist walk-in customers in the showroom</w:t>
            </w:r>
            <w:r>
              <w:br/>
              <w:t>- Submit customers' feedback, suggestions, and complaints to the CSR head</w:t>
            </w:r>
          </w:p>
          <w:p w14:paraId="6FC2DA11" w14:textId="77777777" w:rsidR="00A10981" w:rsidRDefault="00A10981" w:rsidP="004D3011"/>
          <w:p w14:paraId="555772A4" w14:textId="77777777" w:rsidR="00A10981" w:rsidRDefault="00A10981" w:rsidP="004D3011">
            <w:pPr>
              <w:rPr>
                <w:rFonts w:asciiTheme="majorHAnsi" w:hAnsiTheme="majorHAnsi"/>
                <w:b/>
                <w:bCs/>
              </w:rPr>
            </w:pPr>
            <w:r w:rsidRPr="00A10981">
              <w:rPr>
                <w:rFonts w:asciiTheme="majorHAnsi" w:hAnsiTheme="majorHAnsi"/>
                <w:b/>
                <w:bCs/>
              </w:rPr>
              <w:t>Skills</w:t>
            </w:r>
          </w:p>
          <w:p w14:paraId="3C2B250F" w14:textId="77777777" w:rsidR="00A10981" w:rsidRDefault="00A10981" w:rsidP="004D301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Shopify </w:t>
            </w:r>
            <w:r w:rsidR="005E245C">
              <w:rPr>
                <w:rFonts w:asciiTheme="majorHAnsi" w:hAnsiTheme="majorHAnsi"/>
              </w:rPr>
              <w:t xml:space="preserve">Management </w:t>
            </w:r>
          </w:p>
          <w:p w14:paraId="77C19670" w14:textId="77777777" w:rsidR="005E245C" w:rsidRDefault="005E245C" w:rsidP="004D301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Customer Service</w:t>
            </w:r>
          </w:p>
          <w:p w14:paraId="5F9DC6D6" w14:textId="77777777" w:rsidR="005E245C" w:rsidRDefault="005E245C" w:rsidP="004D301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Administrative Support</w:t>
            </w:r>
          </w:p>
          <w:p w14:paraId="227B002E" w14:textId="77777777" w:rsidR="005E245C" w:rsidRDefault="005E245C" w:rsidP="004D301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Etsy and Amazon Admin</w:t>
            </w:r>
          </w:p>
          <w:p w14:paraId="30585253" w14:textId="77777777" w:rsidR="005E245C" w:rsidRDefault="005E245C" w:rsidP="004D301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Content Moderation</w:t>
            </w:r>
          </w:p>
          <w:p w14:paraId="6121C241" w14:textId="4FB00FBB" w:rsidR="005E245C" w:rsidRPr="00A10981" w:rsidRDefault="005E245C" w:rsidP="004D3011">
            <w:pPr>
              <w:rPr>
                <w:rFonts w:asciiTheme="majorHAnsi" w:hAnsiTheme="majorHAnsi"/>
              </w:rPr>
            </w:pPr>
          </w:p>
        </w:tc>
      </w:tr>
    </w:tbl>
    <w:p w14:paraId="3F3E09D9" w14:textId="77777777" w:rsidR="0043117B" w:rsidRPr="00DE4292" w:rsidRDefault="00EE41AC" w:rsidP="000C45FF">
      <w:pPr>
        <w:tabs>
          <w:tab w:val="left" w:pos="990"/>
        </w:tabs>
        <w:rPr>
          <w:szCs w:val="18"/>
        </w:rPr>
      </w:pPr>
    </w:p>
    <w:sectPr w:rsidR="0043117B" w:rsidRPr="00DE4292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2127D" w14:textId="77777777" w:rsidR="00742A4A" w:rsidRDefault="00742A4A" w:rsidP="000C45FF">
      <w:r>
        <w:separator/>
      </w:r>
    </w:p>
  </w:endnote>
  <w:endnote w:type="continuationSeparator" w:id="0">
    <w:p w14:paraId="2071952A" w14:textId="77777777" w:rsidR="00742A4A" w:rsidRDefault="00742A4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venir-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713F7" w14:textId="77777777" w:rsidR="00742A4A" w:rsidRDefault="00742A4A" w:rsidP="000C45FF">
      <w:r>
        <w:separator/>
      </w:r>
    </w:p>
  </w:footnote>
  <w:footnote w:type="continuationSeparator" w:id="0">
    <w:p w14:paraId="2FD73D9F" w14:textId="77777777" w:rsidR="00742A4A" w:rsidRDefault="00742A4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3151F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69C70B" wp14:editId="1105C13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15A5D"/>
    <w:multiLevelType w:val="multilevel"/>
    <w:tmpl w:val="EC1C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9E"/>
    <w:rsid w:val="00036450"/>
    <w:rsid w:val="00094499"/>
    <w:rsid w:val="000C45FF"/>
    <w:rsid w:val="000E3FD1"/>
    <w:rsid w:val="00112054"/>
    <w:rsid w:val="001525E1"/>
    <w:rsid w:val="00180329"/>
    <w:rsid w:val="0019001F"/>
    <w:rsid w:val="001A4548"/>
    <w:rsid w:val="001A74A5"/>
    <w:rsid w:val="001B2ABD"/>
    <w:rsid w:val="001E0391"/>
    <w:rsid w:val="001E1759"/>
    <w:rsid w:val="001F1ECC"/>
    <w:rsid w:val="002400EB"/>
    <w:rsid w:val="00245407"/>
    <w:rsid w:val="00256CF7"/>
    <w:rsid w:val="00264EA9"/>
    <w:rsid w:val="00281FD5"/>
    <w:rsid w:val="002847B2"/>
    <w:rsid w:val="00291D69"/>
    <w:rsid w:val="0030481B"/>
    <w:rsid w:val="003156FC"/>
    <w:rsid w:val="003254B5"/>
    <w:rsid w:val="0034505D"/>
    <w:rsid w:val="00355828"/>
    <w:rsid w:val="0037121F"/>
    <w:rsid w:val="003A6B7D"/>
    <w:rsid w:val="003B06CA"/>
    <w:rsid w:val="003F1A65"/>
    <w:rsid w:val="003F3557"/>
    <w:rsid w:val="00402859"/>
    <w:rsid w:val="004071FC"/>
    <w:rsid w:val="0040750B"/>
    <w:rsid w:val="004153C8"/>
    <w:rsid w:val="00445947"/>
    <w:rsid w:val="004668DE"/>
    <w:rsid w:val="004813B3"/>
    <w:rsid w:val="00496591"/>
    <w:rsid w:val="004C63E4"/>
    <w:rsid w:val="004D3011"/>
    <w:rsid w:val="005262AC"/>
    <w:rsid w:val="005554A8"/>
    <w:rsid w:val="0059368B"/>
    <w:rsid w:val="005A13A7"/>
    <w:rsid w:val="005E245C"/>
    <w:rsid w:val="005E39D5"/>
    <w:rsid w:val="00600670"/>
    <w:rsid w:val="0062123A"/>
    <w:rsid w:val="00646E75"/>
    <w:rsid w:val="00672F6E"/>
    <w:rsid w:val="006771D0"/>
    <w:rsid w:val="00715FCB"/>
    <w:rsid w:val="00742A4A"/>
    <w:rsid w:val="00743101"/>
    <w:rsid w:val="007775E1"/>
    <w:rsid w:val="007867A0"/>
    <w:rsid w:val="007927F5"/>
    <w:rsid w:val="00802CA0"/>
    <w:rsid w:val="0082335E"/>
    <w:rsid w:val="00840408"/>
    <w:rsid w:val="00891E85"/>
    <w:rsid w:val="008C5BBA"/>
    <w:rsid w:val="00907BD9"/>
    <w:rsid w:val="009260CD"/>
    <w:rsid w:val="0094246F"/>
    <w:rsid w:val="00952C25"/>
    <w:rsid w:val="00957E38"/>
    <w:rsid w:val="0099079E"/>
    <w:rsid w:val="009F3E59"/>
    <w:rsid w:val="00A07C8A"/>
    <w:rsid w:val="00A10981"/>
    <w:rsid w:val="00A2118D"/>
    <w:rsid w:val="00AD76E2"/>
    <w:rsid w:val="00B20152"/>
    <w:rsid w:val="00B359E4"/>
    <w:rsid w:val="00B57D98"/>
    <w:rsid w:val="00B70850"/>
    <w:rsid w:val="00B82A8A"/>
    <w:rsid w:val="00BE18A5"/>
    <w:rsid w:val="00C066B6"/>
    <w:rsid w:val="00C37BA1"/>
    <w:rsid w:val="00C4674C"/>
    <w:rsid w:val="00C506CF"/>
    <w:rsid w:val="00C6452F"/>
    <w:rsid w:val="00C72BED"/>
    <w:rsid w:val="00C9578B"/>
    <w:rsid w:val="00CB0055"/>
    <w:rsid w:val="00CD2DA4"/>
    <w:rsid w:val="00CD5B0F"/>
    <w:rsid w:val="00CF79BB"/>
    <w:rsid w:val="00CF7D14"/>
    <w:rsid w:val="00D2522B"/>
    <w:rsid w:val="00D422DE"/>
    <w:rsid w:val="00D5459D"/>
    <w:rsid w:val="00D7790E"/>
    <w:rsid w:val="00D84000"/>
    <w:rsid w:val="00DA1F4D"/>
    <w:rsid w:val="00DD172A"/>
    <w:rsid w:val="00DE4292"/>
    <w:rsid w:val="00E25A26"/>
    <w:rsid w:val="00E4381A"/>
    <w:rsid w:val="00E55D74"/>
    <w:rsid w:val="00E94834"/>
    <w:rsid w:val="00EE41AC"/>
    <w:rsid w:val="00F43E7B"/>
    <w:rsid w:val="00F60274"/>
    <w:rsid w:val="00F67788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95DAE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customStyle="1" w:styleId="m-0">
    <w:name w:val="m-0"/>
    <w:basedOn w:val="Normal"/>
    <w:rsid w:val="001A45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 w:eastAsia="en-US"/>
    </w:rPr>
  </w:style>
  <w:style w:type="character" w:customStyle="1" w:styleId="text-pre-line">
    <w:name w:val="text-pre-line"/>
    <w:basedOn w:val="DefaultParagraphFont"/>
    <w:rsid w:val="001A4548"/>
  </w:style>
  <w:style w:type="character" w:customStyle="1" w:styleId="sr-only">
    <w:name w:val="sr-only"/>
    <w:basedOn w:val="DefaultParagraphFont"/>
    <w:rsid w:val="001A4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4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0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499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728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2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7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5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60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idsesplana@g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dsesplana/Library/Containers/com.microsoft.Word/Data/Library/Application%20Support/Microsoft/Office/16.0/DTS/Search/%7b09404755-4551-E04E-861F-F3E7A14E14EB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3FB543F33441644B36C951436471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2906C-9E54-CB45-B909-B1CBF54ACBD1}"/>
      </w:docPartPr>
      <w:docPartBody>
        <w:p w:rsidR="00FB2EEE" w:rsidRDefault="00FA0174">
          <w:pPr>
            <w:pStyle w:val="F3FB543F33441644B36C951436471BDC"/>
          </w:pPr>
          <w:r w:rsidRPr="00CB0055">
            <w:t>Contact</w:t>
          </w:r>
        </w:p>
      </w:docPartBody>
    </w:docPart>
    <w:docPart>
      <w:docPartPr>
        <w:name w:val="446ABE1D0052F34995991447D0651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314FF-8B00-C442-9ABE-DD221109CE62}"/>
      </w:docPartPr>
      <w:docPartBody>
        <w:p w:rsidR="00FB2EEE" w:rsidRDefault="00FA0174">
          <w:pPr>
            <w:pStyle w:val="446ABE1D0052F34995991447D0651978"/>
          </w:pPr>
          <w:r w:rsidRPr="004D3011">
            <w:t>EMAIL:</w:t>
          </w:r>
        </w:p>
      </w:docPartBody>
    </w:docPart>
    <w:docPart>
      <w:docPartPr>
        <w:name w:val="F7810D32F6047F43862B8354D23D6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9929F-FD80-1B4A-BF95-F5FB4ADC7F9D}"/>
      </w:docPartPr>
      <w:docPartBody>
        <w:p w:rsidR="00FB2EEE" w:rsidRDefault="00FA0174">
          <w:pPr>
            <w:pStyle w:val="F7810D32F6047F43862B8354D23D628D"/>
          </w:pPr>
          <w:r w:rsidRPr="00036450">
            <w:t>EDUCATION</w:t>
          </w:r>
        </w:p>
      </w:docPartBody>
    </w:docPart>
    <w:docPart>
      <w:docPartPr>
        <w:name w:val="F574990F1A68614E92835147CFF61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E14AC-D148-FF40-83C0-907C59F51393}"/>
      </w:docPartPr>
      <w:docPartBody>
        <w:p w:rsidR="00FB2EEE" w:rsidRDefault="00FA0174">
          <w:pPr>
            <w:pStyle w:val="F574990F1A68614E92835147CFF61552"/>
          </w:pPr>
          <w:r w:rsidRPr="00036450">
            <w:t>WORK EXPERIENCE</w:t>
          </w:r>
        </w:p>
      </w:docPartBody>
    </w:docPart>
    <w:docPart>
      <w:docPartPr>
        <w:name w:val="8922DF5EB2DB004C946DD46FBD4F2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AD072-256C-0B43-95F3-4926D2CFB64F}"/>
      </w:docPartPr>
      <w:docPartBody>
        <w:p w:rsidR="006463FE" w:rsidRDefault="00FB2EEE" w:rsidP="00FB2EEE">
          <w:pPr>
            <w:pStyle w:val="8922DF5EB2DB004C946DD46FBD4F2240"/>
          </w:pPr>
          <w:r w:rsidRPr="00D5459D">
            <w:t>Profile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venir-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174"/>
    <w:rsid w:val="006463FE"/>
    <w:rsid w:val="0073426A"/>
    <w:rsid w:val="00FA0174"/>
    <w:rsid w:val="00FB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6463FE"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27ACA663C1CF4EA4A5D022FAEF6EF9">
    <w:name w:val="BF27ACA663C1CF4EA4A5D022FAEF6EF9"/>
    <w:rsid w:val="006463FE"/>
  </w:style>
  <w:style w:type="paragraph" w:customStyle="1" w:styleId="F3FB543F33441644B36C951436471BDC">
    <w:name w:val="F3FB543F33441644B36C951436471BDC"/>
  </w:style>
  <w:style w:type="paragraph" w:customStyle="1" w:styleId="C80FA1945E86A744876CAE9FD91D9403">
    <w:name w:val="C80FA1945E86A744876CAE9FD91D9403"/>
  </w:style>
  <w:style w:type="paragraph" w:customStyle="1" w:styleId="446ABE1D0052F34995991447D0651978">
    <w:name w:val="446ABE1D0052F34995991447D0651978"/>
  </w:style>
  <w:style w:type="character" w:styleId="Hyperlink">
    <w:name w:val="Hyperlink"/>
    <w:basedOn w:val="DefaultParagraphFont"/>
    <w:uiPriority w:val="99"/>
    <w:unhideWhenUsed/>
    <w:rsid w:val="00FB2EEE"/>
    <w:rPr>
      <w:color w:val="C45911" w:themeColor="accent2" w:themeShade="BF"/>
      <w:u w:val="single"/>
    </w:rPr>
  </w:style>
  <w:style w:type="paragraph" w:customStyle="1" w:styleId="F7810D32F6047F43862B8354D23D628D">
    <w:name w:val="F7810D32F6047F43862B8354D23D628D"/>
  </w:style>
  <w:style w:type="paragraph" w:customStyle="1" w:styleId="F574990F1A68614E92835147CFF61552">
    <w:name w:val="F574990F1A68614E92835147CFF61552"/>
  </w:style>
  <w:style w:type="character" w:customStyle="1" w:styleId="Heading2Char">
    <w:name w:val="Heading 2 Char"/>
    <w:basedOn w:val="DefaultParagraphFont"/>
    <w:link w:val="Heading2"/>
    <w:uiPriority w:val="9"/>
    <w:rsid w:val="006463FE"/>
    <w:rPr>
      <w:rFonts w:asciiTheme="majorHAnsi" w:eastAsiaTheme="majorEastAsia" w:hAnsiTheme="majorHAnsi" w:cstheme="majorBidi"/>
      <w:b/>
      <w:bCs/>
      <w:caps/>
      <w:sz w:val="22"/>
      <w:szCs w:val="26"/>
      <w:lang w:val="en-US" w:eastAsia="ja-JP"/>
    </w:rPr>
  </w:style>
  <w:style w:type="paragraph" w:customStyle="1" w:styleId="4D6B58BB8CBC7D4B8EA0569D730779E8">
    <w:name w:val="4D6B58BB8CBC7D4B8EA0569D730779E8"/>
  </w:style>
  <w:style w:type="paragraph" w:customStyle="1" w:styleId="8922DF5EB2DB004C946DD46FBD4F2240">
    <w:name w:val="8922DF5EB2DB004C946DD46FBD4F2240"/>
    <w:rsid w:val="00FB2EEE"/>
  </w:style>
  <w:style w:type="paragraph" w:customStyle="1" w:styleId="612EADCF07E96F4B8CA7330710C5C750">
    <w:name w:val="612EADCF07E96F4B8CA7330710C5C750"/>
    <w:rsid w:val="00FB2E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{09404755-4551-E04E-861F-F3E7A14E14EB}tf00546271.dotx</Template>
  <TotalTime>0</TotalTime>
  <Pages>4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2020-09-28T02:39:00Z</dcterms:created>
  <dcterms:modified xsi:type="dcterms:W3CDTF">2020-09-28T02:39:00Z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